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E03EE" w14:textId="72F2D3E6" w:rsidR="000754DC" w:rsidRPr="00FD0AAA" w:rsidRDefault="00DD5A7D" w:rsidP="00B66D8E">
      <w:pPr>
        <w:pStyle w:val="Citationintense"/>
        <w:spacing w:before="0" w:after="0" w:line="312" w:lineRule="auto"/>
        <w:ind w:left="862" w:right="862"/>
        <w:rPr>
          <w:rFonts w:asciiTheme="minorHAnsi" w:hAnsiTheme="minorHAnsi"/>
        </w:rPr>
      </w:pPr>
      <w:r w:rsidRPr="00AF4E57">
        <w:rPr>
          <w:rFonts w:asciiTheme="minorHAnsi" w:hAnsiTheme="minorHAnsi"/>
        </w:rPr>
        <w:t>OFFRE DE SOUTIEN FINANC</w:t>
      </w:r>
      <w:r w:rsidR="00951BD6" w:rsidRPr="00AF4E57">
        <w:rPr>
          <w:rFonts w:asciiTheme="minorHAnsi" w:hAnsiTheme="minorHAnsi"/>
        </w:rPr>
        <w:t xml:space="preserve">IER AUX ÉTUDIANTS </w:t>
      </w:r>
      <w:r w:rsidR="00302B37" w:rsidRPr="00AF4E57">
        <w:rPr>
          <w:rFonts w:asciiTheme="minorHAnsi" w:hAnsiTheme="minorHAnsi"/>
        </w:rPr>
        <w:br/>
      </w:r>
      <w:r w:rsidR="00F85E90" w:rsidRPr="00AF4E57">
        <w:rPr>
          <w:rFonts w:asciiTheme="minorHAnsi" w:hAnsiTheme="minorHAnsi"/>
        </w:rPr>
        <w:t>POUR</w:t>
      </w:r>
      <w:r w:rsidR="00951BD6" w:rsidRPr="00AF4E57">
        <w:rPr>
          <w:rFonts w:asciiTheme="minorHAnsi" w:hAnsiTheme="minorHAnsi"/>
        </w:rPr>
        <w:t xml:space="preserve"> LA RÉDACTION ET LA PUBLICATION D’ARTICLES </w:t>
      </w:r>
    </w:p>
    <w:p w14:paraId="7A734456" w14:textId="7F8C41F8" w:rsidR="00302B37" w:rsidRPr="00AF4E57" w:rsidRDefault="00951BD6" w:rsidP="00B66D8E">
      <w:pPr>
        <w:pStyle w:val="Citationintense"/>
        <w:spacing w:before="0" w:after="0" w:line="312" w:lineRule="auto"/>
        <w:ind w:left="862" w:right="862"/>
        <w:rPr>
          <w:rFonts w:asciiTheme="minorHAnsi" w:hAnsiTheme="minorHAnsi"/>
        </w:rPr>
      </w:pPr>
      <w:r w:rsidRPr="00AF4E57">
        <w:rPr>
          <w:rFonts w:asciiTheme="minorHAnsi" w:hAnsiTheme="minorHAnsi"/>
        </w:rPr>
        <w:t>SCIENTIFIQUES</w:t>
      </w:r>
    </w:p>
    <w:p w14:paraId="7FC811D9" w14:textId="459FE5BB" w:rsidR="000C04E1" w:rsidRPr="00932297" w:rsidRDefault="000C04E1" w:rsidP="00932297">
      <w:pPr>
        <w:autoSpaceDE w:val="0"/>
        <w:autoSpaceDN w:val="0"/>
        <w:adjustRightInd w:val="0"/>
        <w:spacing w:before="120" w:after="240"/>
        <w:jc w:val="center"/>
        <w:rPr>
          <w:rFonts w:asciiTheme="minorHAnsi" w:hAnsiTheme="minorHAnsi" w:cs="Calibri"/>
          <w:b/>
          <w:color w:val="365F91" w:themeColor="accent1" w:themeShade="BF"/>
        </w:rPr>
      </w:pPr>
      <w:r w:rsidRPr="00AF4E57">
        <w:rPr>
          <w:rFonts w:asciiTheme="minorHAnsi" w:hAnsiTheme="minorHAnsi" w:cs="Calibri"/>
          <w:b/>
          <w:color w:val="365F91" w:themeColor="accent1" w:themeShade="BF"/>
        </w:rPr>
        <w:t>1500$ PAR DEMANDE</w:t>
      </w:r>
    </w:p>
    <w:p w14:paraId="49D037C4" w14:textId="5FA1A188" w:rsidR="000C04E1" w:rsidRPr="00AF4E57" w:rsidRDefault="000C04E1" w:rsidP="00B66D8E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t>Conditions d’admissibilité</w:t>
      </w:r>
    </w:p>
    <w:p w14:paraId="4EE30278" w14:textId="620A75BE" w:rsidR="000C04E1" w:rsidRPr="00AF4E57" w:rsidRDefault="000C04E1" w:rsidP="00FD0AAA">
      <w:pPr>
        <w:pStyle w:val="Paragraphedeliste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Être inscrit à l’université et supervisé par un </w:t>
      </w:r>
      <w:proofErr w:type="gramStart"/>
      <w:r w:rsidRPr="00AF4E57">
        <w:rPr>
          <w:rFonts w:cstheme="minorHAnsi"/>
          <w:sz w:val="24"/>
          <w:szCs w:val="24"/>
        </w:rPr>
        <w:t>chercheur</w:t>
      </w:r>
      <w:r w:rsidR="00587FC9">
        <w:rPr>
          <w:rFonts w:cstheme="minorHAnsi"/>
          <w:sz w:val="24"/>
          <w:szCs w:val="24"/>
        </w:rPr>
        <w:t>(</w:t>
      </w:r>
      <w:proofErr w:type="spellStart"/>
      <w:proofErr w:type="gramEnd"/>
      <w:r w:rsidR="00587FC9">
        <w:rPr>
          <w:rFonts w:cstheme="minorHAnsi"/>
          <w:sz w:val="24"/>
          <w:szCs w:val="24"/>
        </w:rPr>
        <w:t>euse</w:t>
      </w:r>
      <w:proofErr w:type="spellEnd"/>
      <w:r w:rsidR="00587FC9">
        <w:rPr>
          <w:rFonts w:cstheme="minorHAnsi"/>
          <w:sz w:val="24"/>
          <w:szCs w:val="24"/>
        </w:rPr>
        <w:t>)</w:t>
      </w:r>
      <w:r w:rsidRPr="00AF4E57">
        <w:rPr>
          <w:rFonts w:cstheme="minorHAnsi"/>
          <w:sz w:val="24"/>
          <w:szCs w:val="24"/>
        </w:rPr>
        <w:t xml:space="preserve"> régulier</w:t>
      </w:r>
      <w:r w:rsidR="00587FC9">
        <w:rPr>
          <w:rFonts w:cstheme="minorHAnsi"/>
          <w:sz w:val="24"/>
          <w:szCs w:val="24"/>
        </w:rPr>
        <w:t>(ère)</w:t>
      </w:r>
      <w:r w:rsidRPr="00AF4E57">
        <w:rPr>
          <w:rFonts w:cstheme="minorHAnsi"/>
          <w:sz w:val="24"/>
          <w:szCs w:val="24"/>
        </w:rPr>
        <w:t xml:space="preserve"> de l’IUD</w:t>
      </w:r>
      <w:r w:rsidR="00587FC9" w:rsidRPr="00AF4E57">
        <w:rPr>
          <w:rStyle w:val="Appelnotedebasdep"/>
          <w:rFonts w:cstheme="minorHAnsi"/>
          <w:sz w:val="24"/>
          <w:szCs w:val="24"/>
        </w:rPr>
        <w:footnoteReference w:id="1"/>
      </w:r>
    </w:p>
    <w:p w14:paraId="0633B9FF" w14:textId="63237A53" w:rsidR="009E7AF5" w:rsidRPr="009E7AF5" w:rsidRDefault="00F0157D" w:rsidP="009E7AF5">
      <w:pPr>
        <w:pStyle w:val="Paragraphedeliste"/>
        <w:numPr>
          <w:ilvl w:val="0"/>
          <w:numId w:val="9"/>
        </w:numPr>
        <w:spacing w:after="36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L’article </w:t>
      </w:r>
      <w:r w:rsidRPr="00AF4E57">
        <w:rPr>
          <w:rFonts w:cstheme="minorHAnsi"/>
          <w:sz w:val="24"/>
          <w:szCs w:val="24"/>
          <w:u w:val="single"/>
        </w:rPr>
        <w:t>ne doit pas</w:t>
      </w:r>
      <w:r w:rsidRPr="00AF4E57">
        <w:rPr>
          <w:rFonts w:cstheme="minorHAnsi"/>
          <w:sz w:val="24"/>
          <w:szCs w:val="24"/>
        </w:rPr>
        <w:t xml:space="preserve"> déjà </w:t>
      </w:r>
      <w:r w:rsidR="00587FC9" w:rsidRPr="00AF4E57">
        <w:rPr>
          <w:rFonts w:cstheme="minorHAnsi"/>
          <w:sz w:val="24"/>
          <w:szCs w:val="24"/>
        </w:rPr>
        <w:t xml:space="preserve">être </w:t>
      </w:r>
      <w:r w:rsidRPr="00AF4E57">
        <w:rPr>
          <w:rFonts w:cstheme="minorHAnsi"/>
          <w:sz w:val="24"/>
          <w:szCs w:val="24"/>
        </w:rPr>
        <w:t xml:space="preserve">soumis </w:t>
      </w:r>
    </w:p>
    <w:p w14:paraId="06F188CE" w14:textId="56BEB77F" w:rsidR="004D32B9" w:rsidRPr="00B66D8E" w:rsidRDefault="000C04E1" w:rsidP="00B66D8E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t>Critères d’attribution</w:t>
      </w:r>
    </w:p>
    <w:p w14:paraId="4653DB81" w14:textId="6D925BD9" w:rsidR="00587FC9" w:rsidRPr="00B66D8E" w:rsidRDefault="004D32B9" w:rsidP="00B66D8E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AF4E57">
        <w:rPr>
          <w:rFonts w:asciiTheme="minorHAnsi" w:hAnsiTheme="minorHAnsi" w:cstheme="minorHAnsi"/>
        </w:rPr>
        <w:t>Les demandes sont évaluées selon les critères suivants :</w:t>
      </w:r>
    </w:p>
    <w:p w14:paraId="35018902" w14:textId="3E954D72" w:rsidR="004D32B9" w:rsidRPr="00AF4E57" w:rsidRDefault="004D32B9" w:rsidP="00932297">
      <w:pPr>
        <w:pStyle w:val="Paragraphedeliste"/>
        <w:numPr>
          <w:ilvl w:val="0"/>
          <w:numId w:val="9"/>
        </w:numPr>
        <w:spacing w:after="6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la qualité du projet et du dossier de l’étudiant</w:t>
      </w:r>
      <w:r w:rsidR="001360DA" w:rsidRPr="00AF4E57">
        <w:rPr>
          <w:rFonts w:cstheme="minorHAnsi"/>
          <w:sz w:val="24"/>
          <w:szCs w:val="24"/>
        </w:rPr>
        <w:t> </w:t>
      </w:r>
    </w:p>
    <w:p w14:paraId="16F1D218" w14:textId="77777777" w:rsidR="004D32B9" w:rsidRPr="00AF4E57" w:rsidRDefault="004D32B9" w:rsidP="00B66D8E">
      <w:pPr>
        <w:pStyle w:val="Paragraphedeliste"/>
        <w:numPr>
          <w:ilvl w:val="1"/>
          <w:numId w:val="9"/>
        </w:numPr>
        <w:spacing w:after="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rendement académique</w:t>
      </w:r>
    </w:p>
    <w:p w14:paraId="117AE651" w14:textId="6211423F" w:rsidR="00F0157D" w:rsidRPr="00AF4E57" w:rsidRDefault="004D32B9" w:rsidP="00B66D8E">
      <w:pPr>
        <w:pStyle w:val="Paragraphedeliste"/>
        <w:numPr>
          <w:ilvl w:val="1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rythme de progression dans les études</w:t>
      </w:r>
    </w:p>
    <w:p w14:paraId="52BD1AB8" w14:textId="444AC7F6" w:rsidR="001360DA" w:rsidRPr="00AF4E57" w:rsidRDefault="00F0157D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l’état d’avancement du projet et la capacité démontrée de l’étudiant à </w:t>
      </w:r>
      <w:r w:rsidR="001360DA" w:rsidRPr="00AF4E57">
        <w:rPr>
          <w:rFonts w:cstheme="minorHAnsi"/>
          <w:sz w:val="24"/>
          <w:szCs w:val="24"/>
        </w:rPr>
        <w:t xml:space="preserve">mener à terme l’article proposé dans les délais prévus ; </w:t>
      </w:r>
      <w:r w:rsidRPr="00AF4E57">
        <w:rPr>
          <w:rFonts w:cstheme="minorHAnsi"/>
          <w:sz w:val="24"/>
          <w:szCs w:val="24"/>
        </w:rPr>
        <w:t>(voir section suivantes : documents à fournir)</w:t>
      </w:r>
      <w:r w:rsidR="00B66D8E">
        <w:rPr>
          <w:rFonts w:cstheme="minorHAnsi"/>
          <w:sz w:val="24"/>
          <w:szCs w:val="24"/>
        </w:rPr>
        <w:t>;</w:t>
      </w:r>
      <w:r w:rsidR="001360DA" w:rsidRPr="00AF4E57">
        <w:rPr>
          <w:sz w:val="24"/>
          <w:szCs w:val="24"/>
        </w:rPr>
        <w:t xml:space="preserve"> </w:t>
      </w:r>
    </w:p>
    <w:p w14:paraId="379C233E" w14:textId="03E60F8C" w:rsidR="001360DA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 xml:space="preserve">L’article devra être soumis dans une revue de calibre international avec comité de pairs </w:t>
      </w:r>
      <w:r w:rsidR="00B66D8E">
        <w:rPr>
          <w:rFonts w:cstheme="minorHAnsi"/>
          <w:sz w:val="24"/>
          <w:szCs w:val="24"/>
        </w:rPr>
        <w:t>;</w:t>
      </w:r>
    </w:p>
    <w:p w14:paraId="4A919F41" w14:textId="2BEF25E8" w:rsidR="00F0157D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l’article soumis devra être signé conjointement par l’étudiant (premier auteur) et par un</w:t>
      </w:r>
      <w:r w:rsidR="00587FC9">
        <w:rPr>
          <w:rFonts w:cstheme="minorHAnsi"/>
          <w:sz w:val="24"/>
          <w:szCs w:val="24"/>
        </w:rPr>
        <w:t>(e)</w:t>
      </w:r>
      <w:r w:rsidRPr="00AF4E57">
        <w:rPr>
          <w:rFonts w:cstheme="minorHAnsi"/>
          <w:sz w:val="24"/>
          <w:szCs w:val="24"/>
        </w:rPr>
        <w:t xml:space="preserve"> </w:t>
      </w:r>
      <w:proofErr w:type="gramStart"/>
      <w:r w:rsidRPr="00AF4E57">
        <w:rPr>
          <w:rFonts w:cstheme="minorHAnsi"/>
          <w:sz w:val="24"/>
          <w:szCs w:val="24"/>
        </w:rPr>
        <w:t>chercheur</w:t>
      </w:r>
      <w:r w:rsidR="00587FC9">
        <w:rPr>
          <w:rFonts w:cstheme="minorHAnsi"/>
          <w:sz w:val="24"/>
          <w:szCs w:val="24"/>
        </w:rPr>
        <w:t>(</w:t>
      </w:r>
      <w:proofErr w:type="spellStart"/>
      <w:proofErr w:type="gramEnd"/>
      <w:r w:rsidR="00587FC9">
        <w:rPr>
          <w:rFonts w:cstheme="minorHAnsi"/>
          <w:sz w:val="24"/>
          <w:szCs w:val="24"/>
        </w:rPr>
        <w:t>euse</w:t>
      </w:r>
      <w:proofErr w:type="spellEnd"/>
      <w:r w:rsidR="00587FC9">
        <w:rPr>
          <w:rFonts w:cstheme="minorHAnsi"/>
          <w:sz w:val="24"/>
          <w:szCs w:val="24"/>
        </w:rPr>
        <w:t>)</w:t>
      </w:r>
      <w:r w:rsidRPr="00AF4E57">
        <w:rPr>
          <w:rFonts w:cstheme="minorHAnsi"/>
          <w:sz w:val="24"/>
          <w:szCs w:val="24"/>
        </w:rPr>
        <w:t xml:space="preserve"> régulier</w:t>
      </w:r>
      <w:r w:rsidR="00587FC9">
        <w:rPr>
          <w:rFonts w:cstheme="minorHAnsi"/>
          <w:sz w:val="24"/>
          <w:szCs w:val="24"/>
        </w:rPr>
        <w:t>(ère)</w:t>
      </w:r>
      <w:r w:rsidRPr="00AF4E57">
        <w:rPr>
          <w:rFonts w:cstheme="minorHAnsi"/>
          <w:sz w:val="24"/>
          <w:szCs w:val="24"/>
        </w:rPr>
        <w:t xml:space="preserve"> de l’IUD</w:t>
      </w:r>
      <w:r w:rsidR="00B66D8E">
        <w:rPr>
          <w:rFonts w:cstheme="minorHAnsi"/>
          <w:sz w:val="24"/>
          <w:szCs w:val="24"/>
        </w:rPr>
        <w:t>;</w:t>
      </w:r>
    </w:p>
    <w:p w14:paraId="33A6B625" w14:textId="0FF4C44F" w:rsidR="00F0157D" w:rsidRPr="00AF4E57" w:rsidRDefault="001360DA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</w:t>
      </w:r>
      <w:r w:rsidR="00F0157D" w:rsidRPr="00AF4E57">
        <w:rPr>
          <w:rFonts w:cstheme="minorHAnsi"/>
          <w:sz w:val="24"/>
          <w:szCs w:val="24"/>
        </w:rPr>
        <w:t>a corrélation entre la thématique du projet et les axes</w:t>
      </w:r>
      <w:r w:rsidR="009E7AF5" w:rsidRPr="00AF4E57">
        <w:rPr>
          <w:rStyle w:val="Appelnotedebasdep"/>
          <w:rFonts w:cs="Calibri-Bold"/>
          <w:b/>
          <w:bCs/>
          <w:color w:val="000000"/>
          <w:sz w:val="24"/>
          <w:szCs w:val="24"/>
        </w:rPr>
        <w:footnoteReference w:id="2"/>
      </w:r>
      <w:r w:rsidR="00F0157D" w:rsidRPr="00AF4E57">
        <w:rPr>
          <w:rFonts w:cstheme="minorHAnsi"/>
          <w:sz w:val="24"/>
          <w:szCs w:val="24"/>
        </w:rPr>
        <w:t xml:space="preserve"> de l’IUD</w:t>
      </w:r>
      <w:r w:rsidR="00B66D8E">
        <w:rPr>
          <w:rFonts w:cstheme="minorHAnsi"/>
          <w:sz w:val="24"/>
          <w:szCs w:val="24"/>
        </w:rPr>
        <w:t>;</w:t>
      </w:r>
    </w:p>
    <w:p w14:paraId="1DA66769" w14:textId="4EF52EA6" w:rsidR="00F0157D" w:rsidRPr="00AF4E57" w:rsidRDefault="00F0157D" w:rsidP="00B66D8E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l’équité</w:t>
      </w:r>
      <w:r w:rsidRPr="00AF4E57">
        <w:rPr>
          <w:rStyle w:val="Appelnotedebasdep"/>
          <w:rFonts w:cstheme="minorHAnsi"/>
          <w:sz w:val="24"/>
          <w:szCs w:val="24"/>
        </w:rPr>
        <w:footnoteReference w:id="3"/>
      </w:r>
      <w:r w:rsidRPr="00AF4E57">
        <w:rPr>
          <w:rFonts w:cstheme="minorHAnsi"/>
          <w:sz w:val="24"/>
          <w:szCs w:val="24"/>
        </w:rPr>
        <w:t xml:space="preserve"> entre les étudiants et les chercheurs rég</w:t>
      </w:r>
      <w:r w:rsidR="00B66D8E">
        <w:rPr>
          <w:rFonts w:cstheme="minorHAnsi"/>
          <w:sz w:val="24"/>
          <w:szCs w:val="24"/>
        </w:rPr>
        <w:t>uliers (en tant que directeurs);</w:t>
      </w:r>
    </w:p>
    <w:p w14:paraId="09732AE1" w14:textId="261E0ECC" w:rsidR="009E7AF5" w:rsidRPr="009E7AF5" w:rsidRDefault="001360DA" w:rsidP="009E7AF5">
      <w:pPr>
        <w:pStyle w:val="Paragraphedeliste"/>
        <w:numPr>
          <w:ilvl w:val="0"/>
          <w:numId w:val="9"/>
        </w:numPr>
        <w:spacing w:after="120"/>
        <w:ind w:hanging="357"/>
        <w:contextualSpacing w:val="0"/>
        <w:jc w:val="both"/>
        <w:rPr>
          <w:rFonts w:cstheme="minorHAnsi"/>
          <w:sz w:val="24"/>
          <w:szCs w:val="24"/>
        </w:rPr>
      </w:pPr>
      <w:r w:rsidRPr="00AF4E57">
        <w:rPr>
          <w:rFonts w:cstheme="minorHAnsi"/>
          <w:sz w:val="24"/>
          <w:szCs w:val="24"/>
        </w:rPr>
        <w:t>p</w:t>
      </w:r>
      <w:r w:rsidR="00F0157D" w:rsidRPr="00AF4E57">
        <w:rPr>
          <w:rFonts w:cstheme="minorHAnsi"/>
          <w:sz w:val="24"/>
          <w:szCs w:val="24"/>
        </w:rPr>
        <w:t>résenter un dossier complet</w:t>
      </w:r>
      <w:r w:rsidR="00B66D8E">
        <w:rPr>
          <w:rFonts w:cstheme="minorHAnsi"/>
          <w:sz w:val="24"/>
          <w:szCs w:val="24"/>
        </w:rPr>
        <w:t>.</w:t>
      </w:r>
    </w:p>
    <w:p w14:paraId="4C632C26" w14:textId="13A18387" w:rsidR="00932297" w:rsidRPr="00AF4E57" w:rsidRDefault="00853575" w:rsidP="00932297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  <w:u w:val="single"/>
        </w:rPr>
        <w:t>Modalités des versements</w:t>
      </w:r>
    </w:p>
    <w:p w14:paraId="27AB33F7" w14:textId="1F23AD23" w:rsidR="00C60D77" w:rsidRPr="0042060B" w:rsidRDefault="00E577DD" w:rsidP="00932297">
      <w:pPr>
        <w:spacing w:after="36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AF4E57">
        <w:rPr>
          <w:rFonts w:asciiTheme="minorHAnsi" w:hAnsiTheme="minorHAnsi" w:cstheme="minorHAnsi"/>
          <w:b/>
        </w:rPr>
        <w:t>La totalité</w:t>
      </w:r>
      <w:r w:rsidRPr="00AF4E57">
        <w:rPr>
          <w:rFonts w:asciiTheme="minorHAnsi" w:hAnsiTheme="minorHAnsi" w:cstheme="minorHAnsi"/>
        </w:rPr>
        <w:t xml:space="preserve"> du montant</w:t>
      </w:r>
      <w:r w:rsidR="001F7A1A" w:rsidRPr="00AF4E57">
        <w:rPr>
          <w:rFonts w:asciiTheme="minorHAnsi" w:hAnsiTheme="minorHAnsi" w:cstheme="minorHAnsi"/>
        </w:rPr>
        <w:t xml:space="preserve"> (1500$)</w:t>
      </w:r>
      <w:r w:rsidRPr="00AF4E57">
        <w:rPr>
          <w:rFonts w:asciiTheme="minorHAnsi" w:hAnsiTheme="minorHAnsi" w:cstheme="minorHAnsi"/>
        </w:rPr>
        <w:t xml:space="preserve"> sera versé au moment de la </w:t>
      </w:r>
      <w:r w:rsidR="007E24EF" w:rsidRPr="00AF4E57">
        <w:rPr>
          <w:rFonts w:asciiTheme="minorHAnsi" w:hAnsiTheme="minorHAnsi" w:cstheme="minorHAnsi"/>
        </w:rPr>
        <w:t xml:space="preserve">première </w:t>
      </w:r>
      <w:r w:rsidRPr="00AF4E57">
        <w:rPr>
          <w:rFonts w:asciiTheme="minorHAnsi" w:hAnsiTheme="minorHAnsi" w:cstheme="minorHAnsi"/>
        </w:rPr>
        <w:t>soumission de l’article (une preuve de soumission devra être fournie)</w:t>
      </w:r>
      <w:r w:rsidR="00EB63A8" w:rsidRPr="00AF4E57">
        <w:rPr>
          <w:rFonts w:asciiTheme="minorHAnsi" w:hAnsiTheme="minorHAnsi" w:cstheme="minorHAnsi"/>
        </w:rPr>
        <w:t>.</w:t>
      </w:r>
    </w:p>
    <w:p w14:paraId="7F611D7A" w14:textId="72EE3099" w:rsidR="00853575" w:rsidRPr="00AF4E57" w:rsidRDefault="00853575" w:rsidP="00932297">
      <w:pPr>
        <w:autoSpaceDE w:val="0"/>
        <w:autoSpaceDN w:val="0"/>
        <w:adjustRightInd w:val="0"/>
        <w:spacing w:after="240"/>
        <w:jc w:val="center"/>
        <w:rPr>
          <w:rFonts w:asciiTheme="minorHAnsi" w:hAnsiTheme="minorHAnsi" w:cs="Calibri-Bold"/>
          <w:b/>
          <w:bCs/>
          <w:color w:val="000000"/>
        </w:rPr>
      </w:pPr>
    </w:p>
    <w:p w14:paraId="59AECEF6" w14:textId="7851FC2F" w:rsidR="00853575" w:rsidRPr="00AF4E57" w:rsidRDefault="00853575" w:rsidP="00211083">
      <w:pPr>
        <w:autoSpaceDE w:val="0"/>
        <w:autoSpaceDN w:val="0"/>
        <w:adjustRightInd w:val="0"/>
        <w:spacing w:before="120" w:after="360"/>
        <w:jc w:val="center"/>
        <w:rPr>
          <w:rFonts w:asciiTheme="minorHAnsi" w:hAnsiTheme="minorHAnsi" w:cs="Calibri-Bold"/>
          <w:b/>
          <w:bCs/>
          <w:color w:val="000000"/>
        </w:rPr>
      </w:pPr>
      <w:r w:rsidRPr="00AF4E57">
        <w:rPr>
          <w:rFonts w:asciiTheme="minorHAnsi" w:hAnsiTheme="minorHAnsi" w:cs="Calibri-Bold"/>
          <w:b/>
          <w:bCs/>
          <w:color w:val="000000"/>
        </w:rPr>
        <w:t>FORMULAIRE À REMPLIR POUR FAIRE DÉPOSER UNE DEMANDE</w:t>
      </w:r>
    </w:p>
    <w:p w14:paraId="717594E6" w14:textId="6290E22B" w:rsidR="00853575" w:rsidRPr="00430220" w:rsidRDefault="00853575" w:rsidP="0043022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rPr>
          <w:rFonts w:cs="Calibri"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IDENTIFICATION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165427" w14:paraId="21FC5EE1" w14:textId="77777777" w:rsidTr="00DD7E05">
        <w:tc>
          <w:tcPr>
            <w:tcW w:w="8267" w:type="dxa"/>
            <w:tcBorders>
              <w:bottom w:val="dotted" w:sz="4" w:space="0" w:color="auto"/>
            </w:tcBorders>
          </w:tcPr>
          <w:p w14:paraId="7A4AC88A" w14:textId="57F605B6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 xml:space="preserve">Nom : </w:t>
            </w:r>
          </w:p>
        </w:tc>
      </w:tr>
      <w:tr w:rsidR="00165427" w14:paraId="0439DBCF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49087B41" w14:textId="77777777" w:rsidR="00165427" w:rsidRPr="00AF4E57" w:rsidRDefault="00165427" w:rsidP="00165427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Adresse postale :</w:t>
            </w:r>
          </w:p>
          <w:p w14:paraId="69D0A43E" w14:textId="77777777" w:rsidR="00165427" w:rsidRDefault="00165427" w:rsidP="00853575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165427" w14:paraId="62BF9D2D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AB23C49" w14:textId="1446051D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Téléphone :</w:t>
            </w:r>
          </w:p>
        </w:tc>
      </w:tr>
      <w:tr w:rsidR="00165427" w14:paraId="7DEF2B28" w14:textId="77777777" w:rsidTr="00DD7E0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BFDAD53" w14:textId="5D3EF5E3" w:rsidR="00165427" w:rsidRDefault="00165427" w:rsidP="000C225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bCs/>
                <w:color w:val="000000"/>
              </w:rPr>
            </w:pPr>
            <w:r w:rsidRPr="00AF4E57">
              <w:rPr>
                <w:rFonts w:asciiTheme="minorHAnsi" w:hAnsiTheme="minorHAnsi" w:cstheme="minorHAnsi"/>
                <w:bCs/>
                <w:color w:val="000000"/>
              </w:rPr>
              <w:t>Adresse électronique :</w:t>
            </w:r>
          </w:p>
        </w:tc>
      </w:tr>
    </w:tbl>
    <w:p w14:paraId="662DFBDC" w14:textId="008B6139" w:rsidR="00853575" w:rsidRPr="00430220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NIVEAU D’ÉTUDES</w:t>
      </w:r>
    </w:p>
    <w:p w14:paraId="0D2408B5" w14:textId="70B32595" w:rsidR="00853575" w:rsidRPr="00AF4E57" w:rsidRDefault="00853575" w:rsidP="00853575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AF4E57">
        <w:rPr>
          <w:rFonts w:asciiTheme="minorHAnsi" w:hAnsiTheme="minorHAnsi" w:cstheme="minorHAnsi"/>
          <w:bCs/>
          <w:color w:val="000000"/>
        </w:rPr>
        <w:t>Maîtrise</w:t>
      </w:r>
      <w:r w:rsidR="00AF1A65">
        <w:rPr>
          <w:rFonts w:asciiTheme="minorHAnsi" w:hAnsiTheme="minorHAnsi" w:cstheme="minorHAnsi"/>
          <w:bCs/>
          <w:color w:val="000000"/>
        </w:rPr>
        <w:tab/>
      </w:r>
      <w:sdt>
        <w:sdtPr>
          <w:rPr>
            <w:rFonts w:asciiTheme="minorHAnsi" w:hAnsiTheme="minorHAnsi" w:cstheme="minorHAnsi"/>
            <w:bCs/>
            <w:color w:val="000000"/>
          </w:rPr>
          <w:id w:val="-1527558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454DF564" w14:textId="7BCFD4D4" w:rsidR="00853575" w:rsidRPr="00AF4E57" w:rsidRDefault="00853575" w:rsidP="00211083">
      <w:pPr>
        <w:tabs>
          <w:tab w:val="right" w:pos="1843"/>
        </w:tabs>
        <w:autoSpaceDE w:val="0"/>
        <w:autoSpaceDN w:val="0"/>
        <w:adjustRightInd w:val="0"/>
        <w:spacing w:after="360" w:line="360" w:lineRule="auto"/>
        <w:rPr>
          <w:rFonts w:asciiTheme="minorHAnsi" w:hAnsiTheme="minorHAnsi" w:cstheme="minorHAnsi"/>
          <w:bCs/>
          <w:color w:val="000000"/>
        </w:rPr>
      </w:pPr>
      <w:r w:rsidRPr="00AF4E57">
        <w:rPr>
          <w:rFonts w:asciiTheme="minorHAnsi" w:hAnsiTheme="minorHAnsi" w:cstheme="minorHAnsi"/>
          <w:bCs/>
          <w:color w:val="000000"/>
        </w:rPr>
        <w:t>Doctorat</w:t>
      </w:r>
      <w:r w:rsidR="00AF1A65">
        <w:rPr>
          <w:rFonts w:asciiTheme="minorHAnsi" w:hAnsiTheme="minorHAnsi" w:cstheme="minorHAnsi"/>
          <w:bCs/>
          <w:color w:val="000000"/>
        </w:rPr>
        <w:tab/>
      </w:r>
      <w:sdt>
        <w:sdtPr>
          <w:rPr>
            <w:rFonts w:asciiTheme="minorHAnsi" w:hAnsiTheme="minorHAnsi" w:cstheme="minorHAnsi"/>
            <w:bCs/>
            <w:color w:val="000000"/>
          </w:rPr>
          <w:id w:val="1157033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ACBCCE7" w14:textId="3F666252" w:rsidR="00853575" w:rsidRPr="00AF4E57" w:rsidRDefault="00853575" w:rsidP="0043022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DU DIRECTEUR(TRICE) OU DES CO-DIRECTEURS(TRICES)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430220" w14:paraId="3BEBC76E" w14:textId="77777777" w:rsidTr="00430220">
        <w:tc>
          <w:tcPr>
            <w:tcW w:w="8267" w:type="dxa"/>
            <w:tcBorders>
              <w:bottom w:val="dotted" w:sz="4" w:space="0" w:color="auto"/>
            </w:tcBorders>
          </w:tcPr>
          <w:p w14:paraId="1BA59FAF" w14:textId="77777777" w:rsidR="00430220" w:rsidRDefault="00430220" w:rsidP="00430220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430220" w14:paraId="5F0A931E" w14:textId="77777777" w:rsidTr="004302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35F6DF7" w14:textId="77777777" w:rsidR="00430220" w:rsidRDefault="00430220" w:rsidP="00430220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B34C536" w14:textId="2AFA49F8" w:rsidR="00430220" w:rsidRPr="00430220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PÉRIODE DE RÉDACTION</w:t>
      </w:r>
    </w:p>
    <w:tbl>
      <w:tblPr>
        <w:tblStyle w:val="Grilledutableau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4"/>
      </w:tblGrid>
      <w:tr w:rsidR="00430220" w14:paraId="77F8C21D" w14:textId="77777777" w:rsidTr="00430220">
        <w:tc>
          <w:tcPr>
            <w:tcW w:w="8267" w:type="dxa"/>
            <w:tcBorders>
              <w:bottom w:val="dotted" w:sz="4" w:space="0" w:color="auto"/>
            </w:tcBorders>
          </w:tcPr>
          <w:p w14:paraId="0B5C88CC" w14:textId="1D766D3D" w:rsidR="00430220" w:rsidRDefault="00430220" w:rsidP="00430220">
            <w:pPr>
              <w:pStyle w:val="Paragraphedeliste"/>
              <w:numPr>
                <w:ilvl w:val="0"/>
                <w:numId w:val="13"/>
              </w:numPr>
              <w:ind w:left="303"/>
              <w:rPr>
                <w:rFonts w:cstheme="minorHAnsi"/>
                <w:sz w:val="24"/>
                <w:szCs w:val="24"/>
              </w:rPr>
            </w:pPr>
            <w:r w:rsidRPr="00AF4E57">
              <w:rPr>
                <w:rFonts w:cstheme="minorHAnsi"/>
                <w:sz w:val="24"/>
                <w:szCs w:val="24"/>
              </w:rPr>
              <w:t>Date de début</w:t>
            </w:r>
            <w:r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430220" w14:paraId="1883EBB1" w14:textId="77777777" w:rsidTr="004302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1D3BC1BB" w14:textId="3014D79F" w:rsidR="00430220" w:rsidRPr="00430220" w:rsidRDefault="00430220" w:rsidP="00430220">
            <w:pPr>
              <w:pStyle w:val="Paragraphedeliste"/>
              <w:numPr>
                <w:ilvl w:val="0"/>
                <w:numId w:val="13"/>
              </w:numPr>
              <w:ind w:left="303"/>
              <w:rPr>
                <w:rFonts w:cstheme="minorHAnsi"/>
                <w:sz w:val="24"/>
                <w:szCs w:val="24"/>
              </w:rPr>
            </w:pPr>
            <w:r w:rsidRPr="00AF4E57">
              <w:rPr>
                <w:rFonts w:cstheme="minorHAnsi"/>
                <w:sz w:val="24"/>
                <w:szCs w:val="24"/>
              </w:rPr>
              <w:t>Date de fin</w:t>
            </w:r>
          </w:p>
        </w:tc>
      </w:tr>
    </w:tbl>
    <w:p w14:paraId="120555F4" w14:textId="5F5CD123" w:rsidR="00430220" w:rsidRPr="00AF4E57" w:rsidRDefault="00430220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DE LA REVUE À LAQUELLE L’ARTICLE SERA SOUMIS</w:t>
      </w:r>
      <w:r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30220" w14:paraId="14CFDD5C" w14:textId="77777777" w:rsidTr="00430220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5EF452" w14:textId="06D02088" w:rsidR="00430220" w:rsidRDefault="00430220" w:rsidP="00430220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635B19F" w14:textId="31121754" w:rsidR="001251D3" w:rsidRDefault="00853575" w:rsidP="0021108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TITRE DE L’ARTICLE</w:t>
      </w:r>
      <w:r w:rsidR="003A361D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A361D" w14:paraId="0AF5D23E" w14:textId="77777777" w:rsidTr="005648E9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CF34048" w14:textId="77777777" w:rsidR="003A361D" w:rsidRDefault="003A361D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38F3DF6" w14:textId="364DDDCB" w:rsidR="003A361D" w:rsidRPr="003A361D" w:rsidRDefault="00DD5A7D" w:rsidP="00247B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NOM DES AUTEURS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A361D" w14:paraId="78A0A786" w14:textId="77777777" w:rsidTr="005648E9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948CB00" w14:textId="77777777" w:rsidR="003A361D" w:rsidRDefault="003A361D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94C8CBA" w14:textId="650688F6" w:rsidR="00DD5A7D" w:rsidRDefault="00A9314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120" w:line="240" w:lineRule="auto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DATE DE DÉPÔ</w:t>
      </w:r>
      <w:r w:rsidR="00853575" w:rsidRPr="00AF4E57">
        <w:rPr>
          <w:rFonts w:cs="Calibri-Bold"/>
          <w:b/>
          <w:bCs/>
          <w:color w:val="000000"/>
          <w:sz w:val="24"/>
          <w:szCs w:val="24"/>
        </w:rPr>
        <w:t>T DE L’ARTICLE</w:t>
      </w:r>
      <w:r w:rsidR="003A361D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8402" w:type="dxa"/>
        <w:tblLook w:val="04A0" w:firstRow="1" w:lastRow="0" w:firstColumn="1" w:lastColumn="0" w:noHBand="0" w:noVBand="1"/>
      </w:tblPr>
      <w:tblGrid>
        <w:gridCol w:w="8402"/>
      </w:tblGrid>
      <w:tr w:rsidR="009E7AF5" w14:paraId="723CB2C6" w14:textId="77777777" w:rsidTr="00CE34EB">
        <w:trPr>
          <w:trHeight w:val="450"/>
        </w:trPr>
        <w:tc>
          <w:tcPr>
            <w:tcW w:w="840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EB50990" w14:textId="77777777" w:rsidR="009E7AF5" w:rsidRDefault="009E7AF5" w:rsidP="005648E9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DA3517D" w14:textId="77777777" w:rsidR="009E7AF5" w:rsidRDefault="009E7AF5" w:rsidP="009E7AF5">
      <w:pPr>
        <w:pStyle w:val="Paragraphedeliste"/>
        <w:autoSpaceDE w:val="0"/>
        <w:autoSpaceDN w:val="0"/>
        <w:adjustRightInd w:val="0"/>
        <w:spacing w:before="360" w:after="0"/>
        <w:ind w:left="0"/>
        <w:contextualSpacing w:val="0"/>
        <w:rPr>
          <w:rFonts w:cs="Calibri-Bold"/>
          <w:b/>
          <w:bCs/>
          <w:color w:val="000000"/>
          <w:sz w:val="24"/>
          <w:szCs w:val="24"/>
        </w:rPr>
      </w:pPr>
    </w:p>
    <w:p w14:paraId="0C02273D" w14:textId="1D79F01E" w:rsidR="00A93146" w:rsidRPr="00AF4E57" w:rsidRDefault="00A9314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360" w:after="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lastRenderedPageBreak/>
        <w:t>AXE</w:t>
      </w:r>
      <w:r w:rsidR="00B11ACE" w:rsidRPr="00AF4E57">
        <w:rPr>
          <w:rFonts w:cs="Calibri-Bold"/>
          <w:b/>
          <w:bCs/>
          <w:color w:val="000000"/>
          <w:sz w:val="24"/>
          <w:szCs w:val="24"/>
        </w:rPr>
        <w:t xml:space="preserve"> </w:t>
      </w:r>
      <w:r w:rsidRPr="00AF4E57">
        <w:rPr>
          <w:rFonts w:cs="Calibri-Bold"/>
          <w:b/>
          <w:bCs/>
          <w:color w:val="000000"/>
          <w:sz w:val="24"/>
          <w:szCs w:val="24"/>
        </w:rPr>
        <w:t xml:space="preserve"> DE RECHERC</w:t>
      </w:r>
      <w:r w:rsidR="00297E56" w:rsidRPr="00AF4E57">
        <w:rPr>
          <w:rFonts w:cs="Calibri-Bold"/>
          <w:b/>
          <w:bCs/>
          <w:color w:val="000000"/>
          <w:sz w:val="24"/>
          <w:szCs w:val="24"/>
        </w:rPr>
        <w:t>HE DE L</w:t>
      </w:r>
      <w:r w:rsidR="00587FC9">
        <w:rPr>
          <w:rFonts w:cs="Calibri-Bold"/>
          <w:b/>
          <w:bCs/>
          <w:color w:val="000000"/>
          <w:sz w:val="24"/>
          <w:szCs w:val="24"/>
        </w:rPr>
        <w:t>’</w:t>
      </w:r>
      <w:r w:rsidR="00297E56" w:rsidRPr="00AF4E57">
        <w:rPr>
          <w:rFonts w:cs="Calibri-Bold"/>
          <w:b/>
          <w:bCs/>
          <w:color w:val="000000"/>
          <w:sz w:val="24"/>
          <w:szCs w:val="24"/>
        </w:rPr>
        <w:t>IUD CORRESPONDANT AU SUJET DE L’ARTICLE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</w:p>
    <w:p w14:paraId="7D5DD732" w14:textId="200F4187" w:rsidR="00C60D77" w:rsidRPr="00AF4E57" w:rsidRDefault="00C60D77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25D0A6" w14:textId="0E5B2E03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1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173870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146A9F89" w14:textId="39C226A1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ab/>
      </w:r>
      <w:r w:rsidRPr="00587FC9">
        <w:rPr>
          <w:rFonts w:asciiTheme="minorHAnsi" w:hAnsiTheme="minorHAnsi" w:cs="Calibri-Bold"/>
          <w:bCs/>
          <w:color w:val="000000"/>
        </w:rPr>
        <w:tab/>
      </w:r>
    </w:p>
    <w:p w14:paraId="5976F600" w14:textId="4934E8D9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2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407922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7C5904BF" w14:textId="77777777" w:rsidR="00B11ACE" w:rsidRPr="00587FC9" w:rsidRDefault="00B11ACE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0108AEB2" w14:textId="5529CE5A" w:rsidR="00B11ACE" w:rsidRPr="00247B28" w:rsidRDefault="00B11ACE" w:rsidP="00CE34EB">
      <w:pPr>
        <w:autoSpaceDE w:val="0"/>
        <w:autoSpaceDN w:val="0"/>
        <w:adjustRightInd w:val="0"/>
        <w:spacing w:after="360"/>
        <w:rPr>
          <w:rFonts w:asciiTheme="minorHAnsi" w:hAnsiTheme="minorHAnsi" w:cs="Calibri-Bold"/>
          <w:bCs/>
          <w:color w:val="000000"/>
        </w:rPr>
      </w:pPr>
      <w:r w:rsidRPr="00587FC9">
        <w:rPr>
          <w:rFonts w:asciiTheme="minorHAnsi" w:hAnsiTheme="minorHAnsi" w:cs="Calibri-Bold"/>
          <w:bCs/>
          <w:color w:val="000000"/>
        </w:rPr>
        <w:t>Axe 3</w:t>
      </w:r>
      <w:r w:rsidR="00AF1A65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69584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1A65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692465A6" w14:textId="0718927C" w:rsidR="00297E56" w:rsidRPr="00CE34EB" w:rsidRDefault="00297E5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DOCUMENT</w:t>
      </w:r>
      <w:r w:rsidR="00BB702A" w:rsidRPr="00AF4E57">
        <w:rPr>
          <w:rFonts w:cs="Calibri-Bold"/>
          <w:b/>
          <w:bCs/>
          <w:color w:val="000000"/>
          <w:sz w:val="24"/>
          <w:szCs w:val="24"/>
        </w:rPr>
        <w:t>S</w:t>
      </w:r>
      <w:r w:rsidRPr="00AF4E57">
        <w:rPr>
          <w:rFonts w:cs="Calibri-Bold"/>
          <w:b/>
          <w:bCs/>
          <w:color w:val="000000"/>
          <w:sz w:val="24"/>
          <w:szCs w:val="24"/>
        </w:rPr>
        <w:t xml:space="preserve"> À JOINDRE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</w:p>
    <w:p w14:paraId="5E07A726" w14:textId="3B6A1A6B" w:rsidR="00AF2E12" w:rsidRPr="00AF4E57" w:rsidRDefault="00721D64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Un plan détaillé de l’article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130512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Pr="00AF4E57">
        <w:rPr>
          <w:rFonts w:cs="Calibri"/>
          <w:color w:val="000000"/>
          <w:sz w:val="24"/>
          <w:szCs w:val="24"/>
        </w:rPr>
        <w:t xml:space="preserve"> </w:t>
      </w:r>
    </w:p>
    <w:p w14:paraId="3494C9A1" w14:textId="6CA19772" w:rsidR="00DD5A7D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L’</w:t>
      </w:r>
      <w:r w:rsidR="00721D64" w:rsidRPr="00AF4E57">
        <w:rPr>
          <w:rFonts w:cs="Calibri"/>
          <w:color w:val="000000"/>
          <w:sz w:val="24"/>
          <w:szCs w:val="24"/>
        </w:rPr>
        <w:t>échéancier</w:t>
      </w:r>
      <w:r w:rsidRPr="00AF4E57">
        <w:rPr>
          <w:rFonts w:cs="Calibri"/>
          <w:color w:val="000000"/>
          <w:sz w:val="24"/>
          <w:szCs w:val="24"/>
        </w:rPr>
        <w:t xml:space="preserve"> de rédaction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827018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570CFFB8" w14:textId="45E38CC9" w:rsidR="00297E56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 xml:space="preserve">Une lettre de la recommandation du/de la </w:t>
      </w:r>
      <w:proofErr w:type="gramStart"/>
      <w:r w:rsidRPr="00AF4E57">
        <w:rPr>
          <w:rFonts w:cs="Calibri"/>
          <w:color w:val="000000"/>
          <w:sz w:val="24"/>
          <w:szCs w:val="24"/>
        </w:rPr>
        <w:t>directeur(</w:t>
      </w:r>
      <w:proofErr w:type="spellStart"/>
      <w:proofErr w:type="gramEnd"/>
      <w:r w:rsidRPr="00AF4E57">
        <w:rPr>
          <w:rFonts w:cs="Calibri"/>
          <w:color w:val="000000"/>
          <w:sz w:val="24"/>
          <w:szCs w:val="24"/>
        </w:rPr>
        <w:t>trice</w:t>
      </w:r>
      <w:proofErr w:type="spellEnd"/>
      <w:r w:rsidRPr="00AF4E57">
        <w:rPr>
          <w:rFonts w:cs="Calibri"/>
          <w:color w:val="000000"/>
          <w:sz w:val="24"/>
          <w:szCs w:val="24"/>
        </w:rPr>
        <w:t>)</w:t>
      </w:r>
      <w:r w:rsidR="001150CE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-1167238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Pr="00AF4E57">
        <w:rPr>
          <w:rFonts w:cs="Calibri"/>
          <w:color w:val="000000"/>
          <w:sz w:val="24"/>
          <w:szCs w:val="24"/>
        </w:rPr>
        <w:t xml:space="preserve"> </w:t>
      </w:r>
      <w:r w:rsidR="00587FC9">
        <w:rPr>
          <w:rFonts w:cs="Calibri"/>
          <w:color w:val="000000"/>
          <w:sz w:val="24"/>
          <w:szCs w:val="24"/>
        </w:rPr>
        <w:t>chercheur(</w:t>
      </w:r>
      <w:proofErr w:type="spellStart"/>
      <w:r w:rsidR="00587FC9">
        <w:rPr>
          <w:rFonts w:cs="Calibri"/>
          <w:color w:val="000000"/>
          <w:sz w:val="24"/>
          <w:szCs w:val="24"/>
        </w:rPr>
        <w:t>euse</w:t>
      </w:r>
      <w:proofErr w:type="spellEnd"/>
      <w:r w:rsidR="00587FC9">
        <w:rPr>
          <w:rFonts w:cs="Calibri"/>
          <w:color w:val="000000"/>
          <w:sz w:val="24"/>
          <w:szCs w:val="24"/>
        </w:rPr>
        <w:t xml:space="preserve">) </w:t>
      </w:r>
      <w:r w:rsidRPr="00AF4E57">
        <w:rPr>
          <w:rFonts w:cs="Calibri"/>
          <w:color w:val="000000"/>
          <w:sz w:val="24"/>
          <w:szCs w:val="24"/>
        </w:rPr>
        <w:t>régulier</w:t>
      </w:r>
      <w:r w:rsidR="00587FC9">
        <w:rPr>
          <w:rFonts w:cs="Calibri"/>
          <w:color w:val="000000"/>
          <w:sz w:val="24"/>
          <w:szCs w:val="24"/>
        </w:rPr>
        <w:t>(ère)</w:t>
      </w:r>
      <w:r w:rsidRPr="00AF4E57">
        <w:rPr>
          <w:rFonts w:cs="Calibri"/>
          <w:color w:val="000000"/>
          <w:sz w:val="24"/>
          <w:szCs w:val="24"/>
        </w:rPr>
        <w:t xml:space="preserve"> à l’IUD, confirmant :</w:t>
      </w:r>
    </w:p>
    <w:p w14:paraId="39C24A01" w14:textId="03675EDC" w:rsidR="00297E56" w:rsidRPr="00AF4E57" w:rsidRDefault="00297E56" w:rsidP="00CE34EB">
      <w:pPr>
        <w:pStyle w:val="Paragraphedeliste"/>
        <w:numPr>
          <w:ilvl w:val="1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son engagement à superviser l’étudiant dans la rédaction de l’article</w:t>
      </w:r>
    </w:p>
    <w:p w14:paraId="78520712" w14:textId="13C6BC25" w:rsidR="00297E56" w:rsidRPr="00AF4E57" w:rsidRDefault="00297E56" w:rsidP="00CE34EB">
      <w:pPr>
        <w:pStyle w:val="Paragraphedeliste"/>
        <w:numPr>
          <w:ilvl w:val="1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que l’étudiant est en mesure de respecter l’échéancier.</w:t>
      </w:r>
    </w:p>
    <w:p w14:paraId="557FF323" w14:textId="244E57B7" w:rsidR="00297E56" w:rsidRPr="00AF4E57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12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Un relevé de notes aux cycles supérieurs</w:t>
      </w:r>
      <w:r w:rsidR="00EA6A6E" w:rsidRPr="00AF4E57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-14277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3D61E88F" w14:textId="169CDAA2" w:rsidR="00247B28" w:rsidRPr="00CE34EB" w:rsidRDefault="00297E56" w:rsidP="00CE34EB">
      <w:pPr>
        <w:pStyle w:val="Paragraphedeliste"/>
        <w:numPr>
          <w:ilvl w:val="0"/>
          <w:numId w:val="9"/>
        </w:numPr>
        <w:tabs>
          <w:tab w:val="right" w:pos="7371"/>
        </w:tabs>
        <w:autoSpaceDE w:val="0"/>
        <w:autoSpaceDN w:val="0"/>
        <w:adjustRightInd w:val="0"/>
        <w:spacing w:after="360"/>
        <w:ind w:right="1049" w:hanging="357"/>
        <w:contextualSpacing w:val="0"/>
        <w:rPr>
          <w:rFonts w:cs="Calibri"/>
          <w:color w:val="000000"/>
          <w:sz w:val="24"/>
          <w:szCs w:val="24"/>
        </w:rPr>
      </w:pPr>
      <w:r w:rsidRPr="00AF4E57">
        <w:rPr>
          <w:rFonts w:cs="Calibri"/>
          <w:color w:val="000000"/>
          <w:sz w:val="24"/>
          <w:szCs w:val="24"/>
        </w:rPr>
        <w:t>Le</w:t>
      </w:r>
      <w:r w:rsidR="00C07BA1" w:rsidRPr="00AF4E57">
        <w:rPr>
          <w:rFonts w:cs="Calibri"/>
          <w:color w:val="000000"/>
          <w:sz w:val="24"/>
          <w:szCs w:val="24"/>
        </w:rPr>
        <w:t xml:space="preserve"> curriculum vitae</w:t>
      </w:r>
      <w:r w:rsidRPr="00AF4E57">
        <w:rPr>
          <w:rFonts w:cs="Calibri"/>
          <w:color w:val="000000"/>
          <w:sz w:val="24"/>
          <w:szCs w:val="24"/>
        </w:rPr>
        <w:t xml:space="preserve"> de l’étudiant</w:t>
      </w:r>
      <w:r w:rsidR="00DD5A7D" w:rsidRPr="00AF4E57">
        <w:rPr>
          <w:rFonts w:cs="Calibri"/>
          <w:color w:val="000000"/>
          <w:sz w:val="24"/>
          <w:szCs w:val="24"/>
        </w:rPr>
        <w:tab/>
      </w:r>
      <w:sdt>
        <w:sdtPr>
          <w:rPr>
            <w:rFonts w:cs="Calibri"/>
            <w:color w:val="000000"/>
            <w:sz w:val="24"/>
            <w:szCs w:val="24"/>
          </w:rPr>
          <w:id w:val="1864936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</w:p>
    <w:p w14:paraId="5CA8C7E5" w14:textId="4E9EA905" w:rsidR="007E400F" w:rsidRPr="00AF4E57" w:rsidRDefault="00297E56" w:rsidP="00CE34EB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>SIGNATURE</w:t>
      </w:r>
      <w:r w:rsidR="00CE34EB">
        <w:rPr>
          <w:rFonts w:cs="Calibri-Bold"/>
          <w:b/>
          <w:bCs/>
          <w:color w:val="000000"/>
          <w:sz w:val="24"/>
          <w:szCs w:val="24"/>
        </w:rPr>
        <w:t> :</w:t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E400F" w14:paraId="0581FE19" w14:textId="77777777" w:rsidTr="0042060B">
        <w:tc>
          <w:tcPr>
            <w:tcW w:w="8267" w:type="dxa"/>
            <w:tcBorders>
              <w:bottom w:val="dotted" w:sz="4" w:space="0" w:color="auto"/>
            </w:tcBorders>
          </w:tcPr>
          <w:p w14:paraId="536FDD1A" w14:textId="2996F437" w:rsidR="007E400F" w:rsidRPr="0042060B" w:rsidRDefault="007E400F" w:rsidP="007E400F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cs="Calibri-Bold"/>
                <w:bCs/>
                <w:color w:val="000000"/>
                <w:sz w:val="24"/>
                <w:szCs w:val="24"/>
              </w:rPr>
            </w:pPr>
            <w:r w:rsidRPr="00587FC9">
              <w:rPr>
                <w:rFonts w:cs="Calibri-Bold"/>
                <w:bCs/>
                <w:color w:val="000000"/>
                <w:sz w:val="24"/>
                <w:szCs w:val="24"/>
              </w:rPr>
              <w:t>Signature de l’étudiant</w:t>
            </w:r>
            <w:r>
              <w:rPr>
                <w:rFonts w:cs="Calibri-Bold"/>
                <w:bCs/>
                <w:color w:val="000000"/>
                <w:sz w:val="24"/>
                <w:szCs w:val="24"/>
              </w:rPr>
              <w:t> :</w:t>
            </w:r>
          </w:p>
        </w:tc>
      </w:tr>
      <w:tr w:rsidR="007E400F" w14:paraId="2F19B210" w14:textId="77777777" w:rsidTr="0042060B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66FDBBC7" w14:textId="7E0F3CA8" w:rsidR="007E400F" w:rsidRPr="0042060B" w:rsidRDefault="007E400F" w:rsidP="007E400F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cs="Calibri-Bold"/>
                <w:bCs/>
                <w:color w:val="000000"/>
                <w:sz w:val="24"/>
                <w:szCs w:val="24"/>
              </w:rPr>
            </w:pPr>
            <w:r w:rsidRPr="00587FC9">
              <w:rPr>
                <w:rFonts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39082A69" w14:textId="04CD8D0C" w:rsidR="00297E56" w:rsidRPr="00AF4E57" w:rsidRDefault="00297E56" w:rsidP="007E400F">
      <w:pPr>
        <w:pStyle w:val="Paragraphedeliste"/>
        <w:autoSpaceDE w:val="0"/>
        <w:autoSpaceDN w:val="0"/>
        <w:adjustRightInd w:val="0"/>
        <w:spacing w:after="0"/>
        <w:ind w:left="0"/>
        <w:rPr>
          <w:rFonts w:cs="Calibri-Bold"/>
          <w:b/>
          <w:bCs/>
          <w:color w:val="000000"/>
          <w:sz w:val="24"/>
          <w:szCs w:val="24"/>
        </w:rPr>
      </w:pP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  <w:r w:rsidRPr="00AF4E57">
        <w:rPr>
          <w:rFonts w:cs="Calibri-Bold"/>
          <w:b/>
          <w:bCs/>
          <w:color w:val="000000"/>
          <w:sz w:val="24"/>
          <w:szCs w:val="24"/>
        </w:rPr>
        <w:tab/>
      </w:r>
    </w:p>
    <w:p w14:paraId="07ECD152" w14:textId="77777777" w:rsidR="007B5D3F" w:rsidRDefault="007B5D3F" w:rsidP="00297E56">
      <w:pPr>
        <w:pStyle w:val="Paragraphedeliste"/>
        <w:autoSpaceDE w:val="0"/>
        <w:autoSpaceDN w:val="0"/>
        <w:adjustRightInd w:val="0"/>
        <w:spacing w:after="0"/>
        <w:ind w:left="0"/>
        <w:rPr>
          <w:rFonts w:cs="Calibri-Bold"/>
          <w:b/>
          <w:bCs/>
          <w:color w:val="000000"/>
          <w:sz w:val="24"/>
          <w:szCs w:val="24"/>
        </w:rPr>
      </w:pPr>
    </w:p>
    <w:p w14:paraId="0F1DD8DE" w14:textId="77777777" w:rsidR="007B5D3F" w:rsidRPr="00AF4E57" w:rsidRDefault="007B5D3F" w:rsidP="00297E56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291ACB" w14:textId="775BB090" w:rsidR="007B5D3F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 xml:space="preserve">dûment complété et </w:t>
      </w:r>
    </w:p>
    <w:p w14:paraId="37F58516" w14:textId="13918318" w:rsidR="007B5D3F" w:rsidRPr="00B43855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>
        <w:rPr>
          <w:rFonts w:ascii="Calibri" w:hAnsi="Calibri" w:cs="Calibri-Bold"/>
          <w:b/>
          <w:bCs/>
          <w:color w:val="000000"/>
        </w:rPr>
        <w:t>accompagné</w:t>
      </w:r>
      <w:proofErr w:type="gramEnd"/>
      <w:r>
        <w:rPr>
          <w:rFonts w:ascii="Calibri" w:hAnsi="Calibri" w:cs="Calibri-Bold"/>
          <w:b/>
          <w:bCs/>
          <w:color w:val="000000"/>
        </w:rPr>
        <w:t xml:space="preserve">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60FF5E54" w14:textId="77777777" w:rsidR="007B5D3F" w:rsidRPr="00B43855" w:rsidRDefault="007B5D3F" w:rsidP="007B5D3F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3FD2A557" w14:textId="77777777" w:rsidR="007B5D3F" w:rsidRPr="00B43855" w:rsidRDefault="007B5D3F" w:rsidP="007B5D3F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6A2A6360" w14:textId="77777777" w:rsidR="009E7AF5" w:rsidRDefault="009E7AF5" w:rsidP="009E7AF5">
      <w:pPr>
        <w:spacing w:after="360"/>
        <w:ind w:left="-567"/>
        <w:jc w:val="both"/>
        <w:rPr>
          <w:rFonts w:asciiTheme="minorHAnsi" w:hAnsiTheme="minorHAnsi" w:cstheme="minorHAnsi"/>
        </w:rPr>
      </w:pPr>
    </w:p>
    <w:p w14:paraId="422FD88B" w14:textId="77777777" w:rsidR="009E7AF5" w:rsidRPr="00932297" w:rsidRDefault="009E7AF5" w:rsidP="009E7AF5">
      <w:pPr>
        <w:spacing w:after="360"/>
        <w:ind w:left="-567"/>
        <w:jc w:val="center"/>
        <w:rPr>
          <w:rFonts w:asciiTheme="minorHAnsi" w:hAnsiTheme="minorHAnsi" w:cstheme="minorHAnsi"/>
        </w:rPr>
        <w:sectPr w:rsidR="009E7AF5" w:rsidRPr="00932297" w:rsidSect="009E7AF5">
          <w:headerReference w:type="default" r:id="rId8"/>
          <w:headerReference w:type="first" r:id="rId9"/>
          <w:footerReference w:type="first" r:id="rId10"/>
          <w:pgSz w:w="12240" w:h="15840" w:code="1"/>
          <w:pgMar w:top="1134" w:right="1701" w:bottom="357" w:left="2262" w:header="113" w:footer="261" w:gutter="0"/>
          <w:cols w:space="720"/>
          <w:titlePg/>
          <w:docGrid w:linePitch="326"/>
        </w:sectPr>
      </w:pPr>
      <w:r w:rsidRPr="00AF4E57">
        <w:rPr>
          <w:rFonts w:asciiTheme="minorHAnsi" w:hAnsiTheme="minorHAnsi" w:cstheme="minorHAnsi"/>
        </w:rPr>
        <w:t>La décision est généralement rendue 4 à 6 semaines après r</w:t>
      </w:r>
      <w:bookmarkStart w:id="0" w:name="_GoBack"/>
      <w:bookmarkEnd w:id="0"/>
      <w:r w:rsidRPr="00AF4E57">
        <w:rPr>
          <w:rFonts w:asciiTheme="minorHAnsi" w:hAnsiTheme="minorHAnsi" w:cstheme="minorHAnsi"/>
        </w:rPr>
        <w:t>éception de la demande.</w:t>
      </w:r>
    </w:p>
    <w:p w14:paraId="2DEA4833" w14:textId="77777777" w:rsidR="004E3BAB" w:rsidRPr="00AF4E57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4E3BAB" w:rsidRPr="00AF4E57" w:rsidSect="00360F8F">
      <w:headerReference w:type="default" r:id="rId11"/>
      <w:headerReference w:type="first" r:id="rId12"/>
      <w:footerReference w:type="first" r:id="rId13"/>
      <w:pgSz w:w="12240" w:h="15840" w:code="1"/>
      <w:pgMar w:top="1134" w:right="1701" w:bottom="357" w:left="2262" w:header="113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7C01E" w14:textId="77777777" w:rsidR="00C355E7" w:rsidRDefault="00C355E7">
      <w:r>
        <w:separator/>
      </w:r>
    </w:p>
  </w:endnote>
  <w:endnote w:type="continuationSeparator" w:id="0">
    <w:p w14:paraId="5F4176B6" w14:textId="77777777" w:rsidR="00C355E7" w:rsidRDefault="00C3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9E7AF5" w14:paraId="5FE7EF22" w14:textId="77777777" w:rsidTr="00393CAA">
      <w:tc>
        <w:tcPr>
          <w:tcW w:w="1794" w:type="dxa"/>
          <w:noWrap/>
        </w:tcPr>
        <w:p w14:paraId="0CC49A06" w14:textId="77777777" w:rsidR="009E7AF5" w:rsidRDefault="009E7AF5" w:rsidP="007420DA">
          <w:pPr>
            <w:pStyle w:val="Pieddepage2eniveau"/>
          </w:pPr>
        </w:p>
      </w:tc>
      <w:tc>
        <w:tcPr>
          <w:tcW w:w="0" w:type="auto"/>
          <w:noWrap/>
        </w:tcPr>
        <w:p w14:paraId="6D558941" w14:textId="77777777" w:rsidR="009E7AF5" w:rsidRDefault="009E7AF5" w:rsidP="00DD5A7D">
          <w:pPr>
            <w:pStyle w:val="Pieddepage2eniveau"/>
          </w:pPr>
        </w:p>
        <w:p w14:paraId="057F81D8" w14:textId="77777777" w:rsidR="009E7AF5" w:rsidRDefault="009E7AF5" w:rsidP="007420DA">
          <w:pPr>
            <w:pStyle w:val="Pieddepage2eniveau"/>
          </w:pPr>
        </w:p>
      </w:tc>
      <w:tc>
        <w:tcPr>
          <w:tcW w:w="266" w:type="dxa"/>
          <w:noWrap/>
        </w:tcPr>
        <w:p w14:paraId="07A4FF6F" w14:textId="77777777" w:rsidR="009E7AF5" w:rsidRDefault="009E7AF5" w:rsidP="007420DA">
          <w:pPr>
            <w:pStyle w:val="Pieddepage2eniveau"/>
          </w:pPr>
        </w:p>
      </w:tc>
    </w:tr>
  </w:tbl>
  <w:p w14:paraId="5FCDD2D3" w14:textId="77777777" w:rsidR="009E7AF5" w:rsidRPr="00221AD8" w:rsidRDefault="009E7AF5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951BD6" w14:paraId="0F66987E" w14:textId="77777777" w:rsidTr="00393CAA">
      <w:tc>
        <w:tcPr>
          <w:tcW w:w="1794" w:type="dxa"/>
          <w:noWrap/>
        </w:tcPr>
        <w:p w14:paraId="50364D96" w14:textId="77777777" w:rsidR="00951BD6" w:rsidRDefault="00951BD6" w:rsidP="007420DA">
          <w:pPr>
            <w:pStyle w:val="Pieddepage2eniveau"/>
          </w:pPr>
        </w:p>
      </w:tc>
      <w:tc>
        <w:tcPr>
          <w:tcW w:w="0" w:type="auto"/>
          <w:noWrap/>
        </w:tcPr>
        <w:p w14:paraId="4E4B4E28" w14:textId="77777777" w:rsidR="00951BD6" w:rsidRDefault="00951BD6" w:rsidP="00DD5A7D">
          <w:pPr>
            <w:pStyle w:val="Pieddepage2eniveau"/>
          </w:pPr>
        </w:p>
        <w:p w14:paraId="3A022621" w14:textId="77777777" w:rsidR="00951BD6" w:rsidRDefault="00951BD6" w:rsidP="007420DA">
          <w:pPr>
            <w:pStyle w:val="Pieddepage2eniveau"/>
          </w:pPr>
        </w:p>
      </w:tc>
      <w:tc>
        <w:tcPr>
          <w:tcW w:w="266" w:type="dxa"/>
          <w:noWrap/>
        </w:tcPr>
        <w:p w14:paraId="7F7D9268" w14:textId="77777777" w:rsidR="00951BD6" w:rsidRDefault="00951BD6" w:rsidP="007420DA">
          <w:pPr>
            <w:pStyle w:val="Pieddepage2eniveau"/>
          </w:pPr>
        </w:p>
      </w:tc>
    </w:tr>
  </w:tbl>
  <w:p w14:paraId="6DF4E539" w14:textId="77777777" w:rsidR="00951BD6" w:rsidRPr="00221AD8" w:rsidRDefault="00951BD6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2F0F7" w14:textId="77777777" w:rsidR="00C355E7" w:rsidRDefault="00C355E7">
      <w:r>
        <w:separator/>
      </w:r>
    </w:p>
  </w:footnote>
  <w:footnote w:type="continuationSeparator" w:id="0">
    <w:p w14:paraId="48DE4CAC" w14:textId="77777777" w:rsidR="00C355E7" w:rsidRDefault="00C355E7">
      <w:r>
        <w:continuationSeparator/>
      </w:r>
    </w:p>
  </w:footnote>
  <w:footnote w:id="1">
    <w:p w14:paraId="470A2E6E" w14:textId="77777777" w:rsidR="00587FC9" w:rsidRDefault="00587FC9" w:rsidP="00587FC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3C1BD0AF" w14:textId="77777777" w:rsidR="009E7AF5" w:rsidRDefault="009E7AF5" w:rsidP="009E7AF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87FC9">
        <w:rPr>
          <w:rFonts w:ascii="Calibri" w:hAnsi="Calibri"/>
          <w:sz w:val="18"/>
          <w:szCs w:val="18"/>
        </w:rPr>
        <w:t xml:space="preserve">Pour connaitre </w:t>
      </w:r>
      <w:r>
        <w:rPr>
          <w:rFonts w:ascii="Calibri" w:hAnsi="Calibri"/>
          <w:sz w:val="18"/>
          <w:szCs w:val="18"/>
        </w:rPr>
        <w:t>les axes</w:t>
      </w:r>
      <w:r w:rsidRPr="00587FC9">
        <w:rPr>
          <w:rFonts w:ascii="Calibri" w:hAnsi="Calibri"/>
          <w:sz w:val="18"/>
          <w:szCs w:val="18"/>
        </w:rPr>
        <w:t xml:space="preserve"> de recherche de l’IUD, cliquez ici</w:t>
      </w:r>
      <w:r>
        <w:t xml:space="preserve"> : </w:t>
      </w:r>
      <w:hyperlink r:id="rId2" w:history="1">
        <w:r w:rsidRPr="001E7258">
          <w:rPr>
            <w:rStyle w:val="Lienhypertexte"/>
          </w:rPr>
          <w:t>https://urlz.fr/ahSZ</w:t>
        </w:r>
      </w:hyperlink>
      <w:r>
        <w:t xml:space="preserve"> </w:t>
      </w:r>
    </w:p>
  </w:footnote>
  <w:footnote w:id="3">
    <w:p w14:paraId="28E3E915" w14:textId="160120F9" w:rsidR="00F0157D" w:rsidRPr="00FC2582" w:rsidRDefault="00F0157D" w:rsidP="00F0157D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 ainsi de suite</w:t>
      </w:r>
      <w:r w:rsidRPr="00FC2582">
        <w:rPr>
          <w:sz w:val="18"/>
          <w:szCs w:val="18"/>
        </w:rPr>
        <w:t>.</w:t>
      </w:r>
    </w:p>
    <w:p w14:paraId="4A718094" w14:textId="77777777" w:rsidR="00F0157D" w:rsidRDefault="00F0157D" w:rsidP="00F0157D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32E34" w14:textId="77777777" w:rsidR="009E7AF5" w:rsidRPr="004E3BAB" w:rsidRDefault="009E7AF5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Pr="009E7AF5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69605555" w14:textId="77777777" w:rsidR="009E7AF5" w:rsidRDefault="009E7AF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9E7AF5" w14:paraId="4944C963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0A2F1093" w14:textId="77777777" w:rsidR="009E7AF5" w:rsidRDefault="009E7AF5" w:rsidP="007420DA">
          <w:pPr>
            <w:pStyle w:val="En-tte"/>
          </w:pPr>
        </w:p>
        <w:p w14:paraId="4A9B8AA7" w14:textId="77777777" w:rsidR="009E7AF5" w:rsidRDefault="009E7AF5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64384" behindDoc="0" locked="0" layoutInCell="1" allowOverlap="1" wp14:anchorId="7397D572" wp14:editId="22E4628A">
                <wp:simplePos x="0" y="0"/>
                <wp:positionH relativeFrom="column">
                  <wp:posOffset>-17780</wp:posOffset>
                </wp:positionH>
                <wp:positionV relativeFrom="paragraph">
                  <wp:posOffset>43180</wp:posOffset>
                </wp:positionV>
                <wp:extent cx="2265680" cy="781050"/>
                <wp:effectExtent l="0" t="0" r="127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230BCC" w14:textId="77777777" w:rsidR="009E7AF5" w:rsidRPr="00043C79" w:rsidRDefault="009E7AF5" w:rsidP="00043C79"/>
      </w:tc>
      <w:tc>
        <w:tcPr>
          <w:tcW w:w="8429" w:type="dxa"/>
          <w:gridSpan w:val="2"/>
        </w:tcPr>
        <w:p w14:paraId="778876DC" w14:textId="77777777" w:rsidR="009E7AF5" w:rsidRDefault="009E7AF5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5408" behindDoc="0" locked="0" layoutInCell="1" allowOverlap="1" wp14:anchorId="2EA4FFCE" wp14:editId="0AF65A1B">
                <wp:simplePos x="0" y="0"/>
                <wp:positionH relativeFrom="page">
                  <wp:posOffset>3728085</wp:posOffset>
                </wp:positionH>
                <wp:positionV relativeFrom="paragraph">
                  <wp:posOffset>158750</wp:posOffset>
                </wp:positionV>
                <wp:extent cx="1746250" cy="895985"/>
                <wp:effectExtent l="0" t="0" r="635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fr-CA"/>
            </w:rPr>
            <w:drawing>
              <wp:anchor distT="0" distB="0" distL="114300" distR="114300" simplePos="0" relativeHeight="251663360" behindDoc="1" locked="0" layoutInCell="1" allowOverlap="1" wp14:anchorId="27EB703D" wp14:editId="0E3D9101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4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E7AF5" w14:paraId="45C791A5" w14:textId="77777777" w:rsidTr="002A7006">
      <w:trPr>
        <w:gridAfter w:val="1"/>
        <w:wAfter w:w="3948" w:type="dxa"/>
      </w:trPr>
      <w:tc>
        <w:tcPr>
          <w:tcW w:w="1851" w:type="dxa"/>
        </w:tcPr>
        <w:p w14:paraId="6EEEB15B" w14:textId="77777777" w:rsidR="009E7AF5" w:rsidRDefault="009E7AF5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5616DA75" w14:textId="77777777" w:rsidR="009E7AF5" w:rsidRPr="005E0CAB" w:rsidRDefault="009E7AF5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142B4A4D" w14:textId="77777777" w:rsidR="009E7AF5" w:rsidRPr="005B2CBE" w:rsidRDefault="009E7AF5" w:rsidP="007420DA">
    <w:pPr>
      <w:pStyle w:val="En-tte"/>
      <w:rPr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0ACEF" w14:textId="38CC4406" w:rsidR="00951BD6" w:rsidRPr="004E3BAB" w:rsidRDefault="00951BD6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9E7AF5" w:rsidRPr="009E7AF5">
      <w:rPr>
        <w:rFonts w:ascii="Calibri" w:hAnsi="Calibri"/>
        <w:noProof/>
        <w:sz w:val="18"/>
        <w:szCs w:val="18"/>
        <w:lang w:val="fr-FR"/>
      </w:rPr>
      <w:t>4</w:t>
    </w:r>
    <w:r w:rsidRPr="004E3BAB">
      <w:rPr>
        <w:rFonts w:ascii="Calibri" w:hAnsi="Calibri"/>
        <w:sz w:val="18"/>
        <w:szCs w:val="18"/>
      </w:rPr>
      <w:fldChar w:fldCharType="end"/>
    </w:r>
  </w:p>
  <w:p w14:paraId="69C6FE63" w14:textId="77777777" w:rsidR="00951BD6" w:rsidRDefault="00951BD6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951BD6" w14:paraId="7540E783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0CBC1629" w14:textId="03F16964" w:rsidR="00951BD6" w:rsidRDefault="00951BD6" w:rsidP="007420DA">
          <w:pPr>
            <w:pStyle w:val="En-tte"/>
          </w:pPr>
        </w:p>
        <w:p w14:paraId="26AAD7DF" w14:textId="5F64CB23" w:rsidR="00951BD6" w:rsidRDefault="00440DC7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58D906C4" wp14:editId="7610E706">
                <wp:simplePos x="0" y="0"/>
                <wp:positionH relativeFrom="column">
                  <wp:posOffset>-17780</wp:posOffset>
                </wp:positionH>
                <wp:positionV relativeFrom="paragraph">
                  <wp:posOffset>43180</wp:posOffset>
                </wp:positionV>
                <wp:extent cx="2265680" cy="781050"/>
                <wp:effectExtent l="0" t="0" r="127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28499A" w14:textId="56B33063" w:rsidR="00951BD6" w:rsidRPr="00043C79" w:rsidRDefault="00951BD6" w:rsidP="00043C79"/>
      </w:tc>
      <w:tc>
        <w:tcPr>
          <w:tcW w:w="8429" w:type="dxa"/>
          <w:gridSpan w:val="2"/>
        </w:tcPr>
        <w:p w14:paraId="3B9C4647" w14:textId="0876C0CA" w:rsidR="00951BD6" w:rsidRDefault="00440DC7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1312" behindDoc="0" locked="0" layoutInCell="1" allowOverlap="1" wp14:anchorId="4ECEBE54" wp14:editId="3FDE89C6">
                <wp:simplePos x="0" y="0"/>
                <wp:positionH relativeFrom="page">
                  <wp:posOffset>3728085</wp:posOffset>
                </wp:positionH>
                <wp:positionV relativeFrom="paragraph">
                  <wp:posOffset>158750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1BD6">
            <w:rPr>
              <w:noProof/>
              <w:lang w:eastAsia="fr-CA"/>
            </w:rPr>
            <w:drawing>
              <wp:anchor distT="0" distB="0" distL="114300" distR="114300" simplePos="0" relativeHeight="251642880" behindDoc="1" locked="0" layoutInCell="1" allowOverlap="1" wp14:anchorId="37A53BB9" wp14:editId="58F0F3A9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6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BD6" w14:paraId="301FE6CA" w14:textId="77777777" w:rsidTr="002A7006">
      <w:trPr>
        <w:gridAfter w:val="1"/>
        <w:wAfter w:w="3948" w:type="dxa"/>
      </w:trPr>
      <w:tc>
        <w:tcPr>
          <w:tcW w:w="1851" w:type="dxa"/>
        </w:tcPr>
        <w:p w14:paraId="55FE75A3" w14:textId="031DC7B0" w:rsidR="00951BD6" w:rsidRDefault="00951BD6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1DF3E188" w14:textId="2AB857E9" w:rsidR="00951BD6" w:rsidRPr="005E0CAB" w:rsidRDefault="00951BD6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52E598B1" w14:textId="5D6A14C5" w:rsidR="00951BD6" w:rsidRPr="005B2CBE" w:rsidRDefault="00951BD6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56989"/>
    <w:multiLevelType w:val="hybridMultilevel"/>
    <w:tmpl w:val="EEDC21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846FB3"/>
    <w:multiLevelType w:val="hybridMultilevel"/>
    <w:tmpl w:val="D742881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034BB7"/>
    <w:multiLevelType w:val="hybridMultilevel"/>
    <w:tmpl w:val="00868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6"/>
  </w:num>
  <w:num w:numId="10">
    <w:abstractNumId w:val="2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B4C"/>
    <w:rsid w:val="000223D4"/>
    <w:rsid w:val="0002392E"/>
    <w:rsid w:val="00043C79"/>
    <w:rsid w:val="000754DC"/>
    <w:rsid w:val="00095CCD"/>
    <w:rsid w:val="000C04E1"/>
    <w:rsid w:val="000C225C"/>
    <w:rsid w:val="000E016D"/>
    <w:rsid w:val="001135FA"/>
    <w:rsid w:val="001150CE"/>
    <w:rsid w:val="001251D3"/>
    <w:rsid w:val="001348AA"/>
    <w:rsid w:val="001360DA"/>
    <w:rsid w:val="00143291"/>
    <w:rsid w:val="00160CAB"/>
    <w:rsid w:val="00165427"/>
    <w:rsid w:val="00173AE4"/>
    <w:rsid w:val="001825A1"/>
    <w:rsid w:val="001A72EA"/>
    <w:rsid w:val="001D7AA4"/>
    <w:rsid w:val="001F6CB2"/>
    <w:rsid w:val="001F7A1A"/>
    <w:rsid w:val="00204138"/>
    <w:rsid w:val="00206580"/>
    <w:rsid w:val="00211083"/>
    <w:rsid w:val="002149A9"/>
    <w:rsid w:val="00221AD8"/>
    <w:rsid w:val="00247B28"/>
    <w:rsid w:val="002564D5"/>
    <w:rsid w:val="00263B2F"/>
    <w:rsid w:val="00275931"/>
    <w:rsid w:val="00276A72"/>
    <w:rsid w:val="00297E56"/>
    <w:rsid w:val="002A7006"/>
    <w:rsid w:val="002D70F6"/>
    <w:rsid w:val="00302B37"/>
    <w:rsid w:val="003143D7"/>
    <w:rsid w:val="00317FDE"/>
    <w:rsid w:val="00360F8F"/>
    <w:rsid w:val="00393CAA"/>
    <w:rsid w:val="003A361D"/>
    <w:rsid w:val="003B2262"/>
    <w:rsid w:val="003C0C84"/>
    <w:rsid w:val="003E49B4"/>
    <w:rsid w:val="004025E3"/>
    <w:rsid w:val="00405993"/>
    <w:rsid w:val="0042060B"/>
    <w:rsid w:val="00430220"/>
    <w:rsid w:val="00440DC7"/>
    <w:rsid w:val="00443C75"/>
    <w:rsid w:val="00461A92"/>
    <w:rsid w:val="004B33C8"/>
    <w:rsid w:val="004C48BC"/>
    <w:rsid w:val="004D32B9"/>
    <w:rsid w:val="004E3BAB"/>
    <w:rsid w:val="0050709D"/>
    <w:rsid w:val="0051725A"/>
    <w:rsid w:val="00522436"/>
    <w:rsid w:val="0057376D"/>
    <w:rsid w:val="00587FC9"/>
    <w:rsid w:val="005B2CBE"/>
    <w:rsid w:val="005B5E45"/>
    <w:rsid w:val="005D15D8"/>
    <w:rsid w:val="005E0CAB"/>
    <w:rsid w:val="005E53F7"/>
    <w:rsid w:val="005F3B7D"/>
    <w:rsid w:val="00601D0D"/>
    <w:rsid w:val="00610226"/>
    <w:rsid w:val="00624A17"/>
    <w:rsid w:val="0063085C"/>
    <w:rsid w:val="006604B0"/>
    <w:rsid w:val="006747E5"/>
    <w:rsid w:val="00674EDC"/>
    <w:rsid w:val="0069386D"/>
    <w:rsid w:val="006E4E5A"/>
    <w:rsid w:val="00706B26"/>
    <w:rsid w:val="00707C46"/>
    <w:rsid w:val="00721D64"/>
    <w:rsid w:val="007420DA"/>
    <w:rsid w:val="00752038"/>
    <w:rsid w:val="007723C8"/>
    <w:rsid w:val="00785466"/>
    <w:rsid w:val="0079075C"/>
    <w:rsid w:val="007918DE"/>
    <w:rsid w:val="007B015E"/>
    <w:rsid w:val="007B5D3F"/>
    <w:rsid w:val="007B74CC"/>
    <w:rsid w:val="007D55F4"/>
    <w:rsid w:val="007E24EF"/>
    <w:rsid w:val="007E400F"/>
    <w:rsid w:val="007E6F2A"/>
    <w:rsid w:val="00843F5A"/>
    <w:rsid w:val="00853575"/>
    <w:rsid w:val="008636F1"/>
    <w:rsid w:val="00874100"/>
    <w:rsid w:val="00887BFA"/>
    <w:rsid w:val="008B4463"/>
    <w:rsid w:val="00911683"/>
    <w:rsid w:val="00932297"/>
    <w:rsid w:val="00951BD6"/>
    <w:rsid w:val="009732CB"/>
    <w:rsid w:val="009835CD"/>
    <w:rsid w:val="009E7AF5"/>
    <w:rsid w:val="009F261F"/>
    <w:rsid w:val="009F3E0F"/>
    <w:rsid w:val="00A030DE"/>
    <w:rsid w:val="00A47FC3"/>
    <w:rsid w:val="00A56A03"/>
    <w:rsid w:val="00A60502"/>
    <w:rsid w:val="00A93146"/>
    <w:rsid w:val="00AE0F02"/>
    <w:rsid w:val="00AF1A65"/>
    <w:rsid w:val="00AF2E12"/>
    <w:rsid w:val="00AF4E57"/>
    <w:rsid w:val="00B04D18"/>
    <w:rsid w:val="00B11ACE"/>
    <w:rsid w:val="00B14BAB"/>
    <w:rsid w:val="00B16EC4"/>
    <w:rsid w:val="00B66D8E"/>
    <w:rsid w:val="00B93F43"/>
    <w:rsid w:val="00BB702A"/>
    <w:rsid w:val="00C07BA1"/>
    <w:rsid w:val="00C271B7"/>
    <w:rsid w:val="00C3423E"/>
    <w:rsid w:val="00C355E7"/>
    <w:rsid w:val="00C60D77"/>
    <w:rsid w:val="00CA2713"/>
    <w:rsid w:val="00CB3292"/>
    <w:rsid w:val="00CC6D3B"/>
    <w:rsid w:val="00CE34EB"/>
    <w:rsid w:val="00D4748F"/>
    <w:rsid w:val="00D65BF4"/>
    <w:rsid w:val="00DC297F"/>
    <w:rsid w:val="00DD5A7D"/>
    <w:rsid w:val="00DD7E05"/>
    <w:rsid w:val="00DE4B54"/>
    <w:rsid w:val="00DE7081"/>
    <w:rsid w:val="00DF1DCA"/>
    <w:rsid w:val="00E07822"/>
    <w:rsid w:val="00E33F2A"/>
    <w:rsid w:val="00E54AC6"/>
    <w:rsid w:val="00E577DD"/>
    <w:rsid w:val="00E70B5F"/>
    <w:rsid w:val="00E91055"/>
    <w:rsid w:val="00EA17B1"/>
    <w:rsid w:val="00EA6A6E"/>
    <w:rsid w:val="00EB63A8"/>
    <w:rsid w:val="00EE1855"/>
    <w:rsid w:val="00EE19B1"/>
    <w:rsid w:val="00F0157D"/>
    <w:rsid w:val="00F14634"/>
    <w:rsid w:val="00F246B6"/>
    <w:rsid w:val="00F37A4A"/>
    <w:rsid w:val="00F47E29"/>
    <w:rsid w:val="00F549BA"/>
    <w:rsid w:val="00F60F92"/>
    <w:rsid w:val="00F85E90"/>
    <w:rsid w:val="00F93BD6"/>
    <w:rsid w:val="00FB236D"/>
    <w:rsid w:val="00FB24BC"/>
    <w:rsid w:val="00FD0AAA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23C847A6"/>
  <w15:docId w15:val="{FAA26DC3-1BEC-46BF-BE9F-89620936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23C8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23C8"/>
    <w:rPr>
      <w:rFonts w:ascii="Arial Narrow" w:hAnsi="Arial Narrow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172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725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725A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72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725A"/>
    <w:rPr>
      <w:rFonts w:ascii="Arial Narrow" w:hAnsi="Arial Narrow"/>
      <w:b/>
      <w:bCs/>
      <w:lang w:eastAsia="fr-FR"/>
    </w:rPr>
  </w:style>
  <w:style w:type="table" w:styleId="Grilledutableau">
    <w:name w:val="Table Grid"/>
    <w:basedOn w:val="TableauNormal"/>
    <w:uiPriority w:val="59"/>
    <w:rsid w:val="001654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96E94A-2E13-4C79-832F-D75356EB6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</TotalTime>
  <Pages>4</Pages>
  <Words>382</Words>
  <Characters>2078</Characters>
  <Application>Microsoft Office Word</Application>
  <DocSecurity>4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2</cp:revision>
  <cp:lastPrinted>2016-03-15T15:53:00Z</cp:lastPrinted>
  <dcterms:created xsi:type="dcterms:W3CDTF">2019-08-09T15:21:00Z</dcterms:created>
  <dcterms:modified xsi:type="dcterms:W3CDTF">2019-08-09T15:21:00Z</dcterms:modified>
</cp:coreProperties>
</file>