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446C3" w14:textId="4F3B3621" w:rsidR="00751FAF" w:rsidRPr="00CE569A" w:rsidRDefault="00DD5A7D" w:rsidP="00106511">
      <w:pPr>
        <w:pStyle w:val="Citationintense"/>
        <w:spacing w:after="60"/>
        <w:ind w:left="862" w:right="862"/>
        <w:rPr>
          <w:rFonts w:asciiTheme="minorHAnsi" w:hAnsiTheme="minorHAnsi"/>
        </w:rPr>
      </w:pPr>
      <w:r w:rsidRPr="00CE569A">
        <w:rPr>
          <w:rFonts w:asciiTheme="minorHAnsi" w:hAnsiTheme="minorHAnsi"/>
        </w:rPr>
        <w:t xml:space="preserve">OFFRE DE SOUTIEN FINANCIER </w:t>
      </w:r>
      <w:r w:rsidR="008458BB" w:rsidRPr="00CE569A">
        <w:rPr>
          <w:rFonts w:asciiTheme="minorHAnsi" w:hAnsiTheme="minorHAnsi"/>
        </w:rPr>
        <w:br/>
      </w:r>
      <w:r w:rsidRPr="00CE569A">
        <w:rPr>
          <w:rFonts w:asciiTheme="minorHAnsi" w:hAnsiTheme="minorHAnsi"/>
        </w:rPr>
        <w:t>AUX ÉTUDIAN</w:t>
      </w:r>
      <w:r w:rsidR="00F169B9" w:rsidRPr="00CE569A">
        <w:rPr>
          <w:rFonts w:asciiTheme="minorHAnsi" w:hAnsiTheme="minorHAnsi"/>
        </w:rPr>
        <w:t xml:space="preserve">TS À LA MAÎTRISE ET AU DOCTORAT </w:t>
      </w:r>
      <w:r w:rsidR="00F57FE4" w:rsidRPr="00CE569A">
        <w:rPr>
          <w:rFonts w:asciiTheme="minorHAnsi" w:hAnsiTheme="minorHAnsi"/>
        </w:rPr>
        <w:t xml:space="preserve">ET </w:t>
      </w:r>
      <w:r w:rsidR="00F169B9" w:rsidRPr="00CE569A">
        <w:rPr>
          <w:rFonts w:asciiTheme="minorHAnsi" w:hAnsiTheme="minorHAnsi"/>
        </w:rPr>
        <w:t xml:space="preserve">AUX </w:t>
      </w:r>
      <w:r w:rsidR="00EA796B" w:rsidRPr="00CE569A">
        <w:rPr>
          <w:rFonts w:asciiTheme="minorHAnsi" w:hAnsiTheme="minorHAnsi"/>
        </w:rPr>
        <w:t>STAGIAIRES POSTDOCTORAUX</w:t>
      </w:r>
      <w:r w:rsidR="008458BB" w:rsidRPr="00CE569A">
        <w:rPr>
          <w:rFonts w:asciiTheme="minorHAnsi" w:hAnsiTheme="minorHAnsi"/>
        </w:rPr>
        <w:br/>
      </w:r>
      <w:r w:rsidR="00751FAF" w:rsidRPr="00CE569A">
        <w:rPr>
          <w:rFonts w:asciiTheme="minorHAnsi" w:hAnsiTheme="minorHAnsi"/>
        </w:rPr>
        <w:t xml:space="preserve">POUR </w:t>
      </w:r>
      <w:r w:rsidR="00C94A70">
        <w:rPr>
          <w:rFonts w:asciiTheme="minorHAnsi" w:hAnsiTheme="minorHAnsi"/>
        </w:rPr>
        <w:t>DU SOUTIEN À LA RECHERCHE*</w:t>
      </w:r>
    </w:p>
    <w:p w14:paraId="6547E86D" w14:textId="41EAC68C" w:rsidR="00F169B9" w:rsidRPr="00A93377" w:rsidRDefault="00C94A70" w:rsidP="00106511">
      <w:pPr>
        <w:spacing w:before="240" w:after="240"/>
        <w:jc w:val="center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A93377">
        <w:rPr>
          <w:rFonts w:asciiTheme="minorHAnsi" w:hAnsiTheme="minorHAnsi"/>
          <w:b/>
          <w:color w:val="365F91" w:themeColor="accent1" w:themeShade="BF"/>
          <w:sz w:val="20"/>
          <w:szCs w:val="20"/>
        </w:rPr>
        <w:t>MAXIMUM DE 15</w:t>
      </w:r>
      <w:r w:rsidR="00F169B9" w:rsidRPr="00A93377">
        <w:rPr>
          <w:rFonts w:asciiTheme="minorHAnsi" w:hAnsiTheme="minorHAnsi"/>
          <w:b/>
          <w:color w:val="365F91" w:themeColor="accent1" w:themeShade="BF"/>
          <w:sz w:val="20"/>
          <w:szCs w:val="20"/>
        </w:rPr>
        <w:t>00$</w:t>
      </w:r>
    </w:p>
    <w:p w14:paraId="53A903FA" w14:textId="24E6BD6F" w:rsidR="00E02C61" w:rsidRDefault="00C94A70" w:rsidP="009C236F">
      <w:pPr>
        <w:spacing w:after="120"/>
        <w:ind w:left="-56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93377">
        <w:rPr>
          <w:rFonts w:asciiTheme="minorHAnsi" w:hAnsiTheme="minorHAnsi" w:cstheme="minorHAnsi"/>
          <w:b/>
          <w:sz w:val="20"/>
          <w:szCs w:val="20"/>
        </w:rPr>
        <w:t xml:space="preserve">* Frais d’analyse qualitative ou quantitative, transcription </w:t>
      </w:r>
      <w:proofErr w:type="spellStart"/>
      <w:r w:rsidRPr="00A93377">
        <w:rPr>
          <w:rFonts w:asciiTheme="minorHAnsi" w:hAnsiTheme="minorHAnsi" w:cstheme="minorHAnsi"/>
          <w:b/>
          <w:sz w:val="20"/>
          <w:szCs w:val="20"/>
        </w:rPr>
        <w:t>verbatims</w:t>
      </w:r>
      <w:proofErr w:type="spellEnd"/>
      <w:r w:rsidR="00A93377" w:rsidRPr="00A93377">
        <w:rPr>
          <w:rFonts w:asciiTheme="minorHAnsi" w:hAnsiTheme="minorHAnsi" w:cstheme="minorHAnsi"/>
          <w:b/>
          <w:sz w:val="20"/>
          <w:szCs w:val="20"/>
        </w:rPr>
        <w:t xml:space="preserve"> et compensations financières aux participants. Autres type</w:t>
      </w:r>
      <w:r w:rsidR="002666B2">
        <w:rPr>
          <w:rFonts w:asciiTheme="minorHAnsi" w:hAnsiTheme="minorHAnsi" w:cstheme="minorHAnsi"/>
          <w:b/>
          <w:sz w:val="20"/>
          <w:szCs w:val="20"/>
        </w:rPr>
        <w:t>s de frais possible. À discuter.</w:t>
      </w:r>
    </w:p>
    <w:p w14:paraId="41F56EC8" w14:textId="77777777" w:rsidR="00A93377" w:rsidRPr="00A93377" w:rsidRDefault="00A93377" w:rsidP="009C236F">
      <w:pPr>
        <w:spacing w:after="120"/>
        <w:ind w:left="-56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D73183C" w14:textId="11A233CD" w:rsidR="00F169B9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Conditions d’admissibilité</w:t>
      </w:r>
    </w:p>
    <w:p w14:paraId="2B8E4BD8" w14:textId="71F4AC08" w:rsidR="00CF7F6B" w:rsidRPr="00CF7F6B" w:rsidRDefault="00F169B9" w:rsidP="00CF7F6B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Être inscrit à l’université </w:t>
      </w:r>
      <w:r w:rsidR="003015AF" w:rsidRPr="00CE569A">
        <w:rPr>
          <w:rFonts w:cstheme="minorHAnsi"/>
          <w:sz w:val="24"/>
          <w:szCs w:val="24"/>
        </w:rPr>
        <w:t xml:space="preserve">ou être un stagiaire postdoctoral et être et supervisé </w:t>
      </w:r>
      <w:r w:rsidRPr="00CE569A">
        <w:rPr>
          <w:rFonts w:cstheme="minorHAnsi"/>
          <w:sz w:val="24"/>
          <w:szCs w:val="24"/>
        </w:rPr>
        <w:t>par un</w:t>
      </w:r>
      <w:r w:rsidR="00BE5B05">
        <w:rPr>
          <w:rFonts w:cstheme="minorHAnsi"/>
          <w:sz w:val="24"/>
          <w:szCs w:val="24"/>
        </w:rPr>
        <w:t>(e)</w:t>
      </w:r>
      <w:r w:rsidRPr="00CE569A">
        <w:rPr>
          <w:rFonts w:cstheme="minorHAnsi"/>
          <w:sz w:val="24"/>
          <w:szCs w:val="24"/>
        </w:rPr>
        <w:t xml:space="preserve"> chercheur</w:t>
      </w:r>
      <w:r w:rsidR="00BE5B05">
        <w:rPr>
          <w:rFonts w:cstheme="minorHAnsi"/>
          <w:sz w:val="24"/>
          <w:szCs w:val="24"/>
        </w:rPr>
        <w:t>(</w:t>
      </w:r>
      <w:proofErr w:type="spellStart"/>
      <w:r w:rsidR="00BE5B05">
        <w:rPr>
          <w:rFonts w:cstheme="minorHAnsi"/>
          <w:sz w:val="24"/>
          <w:szCs w:val="24"/>
        </w:rPr>
        <w:t>euse</w:t>
      </w:r>
      <w:proofErr w:type="spellEnd"/>
      <w:r w:rsidR="00BE5B05">
        <w:rPr>
          <w:rFonts w:cstheme="minorHAnsi"/>
          <w:sz w:val="24"/>
          <w:szCs w:val="24"/>
        </w:rPr>
        <w:t>)</w:t>
      </w:r>
      <w:r w:rsidRPr="00CE569A">
        <w:rPr>
          <w:rFonts w:cstheme="minorHAnsi"/>
          <w:sz w:val="24"/>
          <w:szCs w:val="24"/>
        </w:rPr>
        <w:t xml:space="preserve"> régulier</w:t>
      </w:r>
      <w:r w:rsidR="00BE5B05">
        <w:rPr>
          <w:rFonts w:cstheme="minorHAnsi"/>
          <w:sz w:val="24"/>
          <w:szCs w:val="24"/>
        </w:rPr>
        <w:t xml:space="preserve">(ère) </w:t>
      </w:r>
      <w:r w:rsidRPr="00CE569A">
        <w:rPr>
          <w:rFonts w:cstheme="minorHAnsi"/>
          <w:sz w:val="24"/>
          <w:szCs w:val="24"/>
        </w:rPr>
        <w:t>de l’IUD</w:t>
      </w:r>
      <w:r w:rsidR="00BE5B05" w:rsidRPr="00CE569A">
        <w:rPr>
          <w:rStyle w:val="Appelnotedebasdep"/>
          <w:rFonts w:cstheme="minorHAnsi"/>
          <w:sz w:val="24"/>
          <w:szCs w:val="24"/>
        </w:rPr>
        <w:footnoteReference w:id="1"/>
      </w:r>
    </w:p>
    <w:p w14:paraId="471A8DD8" w14:textId="790F9884" w:rsidR="002666B2" w:rsidRPr="00CE569A" w:rsidRDefault="002666B2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Être sous la supervision d’un chercheur régulier de l’IUD.</w:t>
      </w:r>
    </w:p>
    <w:p w14:paraId="160A7620" w14:textId="77777777" w:rsidR="00E02C61" w:rsidRPr="00CE569A" w:rsidRDefault="00E02C61" w:rsidP="00E02C61">
      <w:pPr>
        <w:pStyle w:val="Paragraphedeliste"/>
        <w:spacing w:after="240"/>
        <w:ind w:left="147"/>
        <w:contextualSpacing w:val="0"/>
        <w:jc w:val="both"/>
        <w:rPr>
          <w:rFonts w:cstheme="minorHAnsi"/>
          <w:sz w:val="24"/>
          <w:szCs w:val="24"/>
        </w:rPr>
      </w:pPr>
    </w:p>
    <w:p w14:paraId="2BE2E4E7" w14:textId="02C9C549" w:rsidR="00CE569A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Critères d’attribution</w:t>
      </w:r>
    </w:p>
    <w:p w14:paraId="3A742ACA" w14:textId="16A9EE62" w:rsidR="00CE569A" w:rsidRPr="009C236F" w:rsidRDefault="00CE569A" w:rsidP="009C236F">
      <w:pPr>
        <w:spacing w:after="120"/>
        <w:ind w:left="-567"/>
        <w:jc w:val="both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Les demandes sont évaluées selon les critères suivants :</w:t>
      </w:r>
    </w:p>
    <w:p w14:paraId="4FA369C8" w14:textId="69AA8EF5" w:rsidR="00CE569A" w:rsidRPr="00CE569A" w:rsidRDefault="003015AF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La corrélation </w:t>
      </w:r>
      <w:r w:rsidR="00C94A70">
        <w:rPr>
          <w:rFonts w:cstheme="minorHAnsi"/>
          <w:sz w:val="24"/>
          <w:szCs w:val="24"/>
        </w:rPr>
        <w:t>entre le</w:t>
      </w:r>
      <w:r w:rsidR="00CE569A" w:rsidRPr="00CE569A">
        <w:rPr>
          <w:rFonts w:cstheme="minorHAnsi"/>
          <w:sz w:val="24"/>
          <w:szCs w:val="24"/>
        </w:rPr>
        <w:t xml:space="preserve"> sujet de mémoire, de thèse</w:t>
      </w:r>
      <w:r w:rsidRPr="00CE569A">
        <w:rPr>
          <w:rFonts w:cstheme="minorHAnsi"/>
          <w:sz w:val="24"/>
          <w:szCs w:val="24"/>
        </w:rPr>
        <w:t xml:space="preserve"> </w:t>
      </w:r>
      <w:r w:rsidR="00CE569A" w:rsidRPr="00CE569A">
        <w:rPr>
          <w:rFonts w:cstheme="minorHAnsi"/>
          <w:sz w:val="24"/>
          <w:szCs w:val="24"/>
        </w:rPr>
        <w:t xml:space="preserve">ou du projet postdoctoral </w:t>
      </w:r>
      <w:r w:rsidRPr="00CE569A">
        <w:rPr>
          <w:rFonts w:cstheme="minorHAnsi"/>
          <w:sz w:val="24"/>
          <w:szCs w:val="24"/>
        </w:rPr>
        <w:t>et les axes</w:t>
      </w:r>
      <w:r w:rsidR="00E02C61" w:rsidRPr="00C67170">
        <w:rPr>
          <w:rStyle w:val="Appelnotedebasdep"/>
          <w:rFonts w:ascii="Calibri" w:hAnsi="Calibri" w:cs="Calibri-Bold"/>
          <w:b/>
          <w:bCs/>
          <w:color w:val="000000"/>
        </w:rPr>
        <w:footnoteReference w:id="2"/>
      </w:r>
      <w:r w:rsidRPr="00CE569A">
        <w:rPr>
          <w:rFonts w:cstheme="minorHAnsi"/>
          <w:sz w:val="24"/>
          <w:szCs w:val="24"/>
        </w:rPr>
        <w:t xml:space="preserve"> de recherche de l’IUD</w:t>
      </w:r>
    </w:p>
    <w:p w14:paraId="074AC638" w14:textId="77777777" w:rsidR="00CE569A" w:rsidRPr="00B43855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l’équité</w:t>
      </w:r>
      <w:r w:rsidRPr="00B43855">
        <w:rPr>
          <w:rStyle w:val="Appelnotedebasdep"/>
          <w:rFonts w:ascii="Calibri" w:hAnsi="Calibri" w:cstheme="minorHAnsi"/>
          <w:sz w:val="24"/>
          <w:szCs w:val="24"/>
        </w:rPr>
        <w:footnoteReference w:id="3"/>
      </w:r>
      <w:r w:rsidRPr="00B43855">
        <w:rPr>
          <w:rFonts w:ascii="Calibri" w:hAnsi="Calibri" w:cstheme="minorHAnsi"/>
          <w:sz w:val="24"/>
          <w:szCs w:val="24"/>
        </w:rPr>
        <w:t xml:space="preserve"> entre les étudiants et les chercheurs réguliers (en tant que directeurs).</w:t>
      </w:r>
    </w:p>
    <w:p w14:paraId="6021AF31" w14:textId="3D921434" w:rsidR="00CE569A" w:rsidRP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Présenter un dossier complet</w:t>
      </w:r>
    </w:p>
    <w:p w14:paraId="2A62571C" w14:textId="77777777" w:rsidR="00E02C61" w:rsidRDefault="00E02C61" w:rsidP="00C94A70">
      <w:pPr>
        <w:spacing w:after="120"/>
        <w:jc w:val="both"/>
        <w:rPr>
          <w:rFonts w:ascii="Calibri" w:hAnsi="Calibri" w:cstheme="minorHAnsi"/>
          <w:b/>
          <w:u w:val="single"/>
        </w:rPr>
      </w:pPr>
    </w:p>
    <w:p w14:paraId="5A6DA0C0" w14:textId="0A907534" w:rsidR="00CE569A" w:rsidRDefault="00CE569A" w:rsidP="0010651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>
        <w:rPr>
          <w:rFonts w:ascii="Calibri" w:hAnsi="Calibri" w:cstheme="minorHAnsi"/>
          <w:b/>
          <w:u w:val="single"/>
        </w:rPr>
        <w:t>Modalités des versements</w:t>
      </w:r>
    </w:p>
    <w:p w14:paraId="6D758A3F" w14:textId="62ED0FC6" w:rsidR="00CE569A" w:rsidRPr="00106511" w:rsidRDefault="00CE569A" w:rsidP="00106511">
      <w:pPr>
        <w:spacing w:after="240"/>
        <w:ind w:left="-567"/>
        <w:jc w:val="both"/>
        <w:rPr>
          <w:rFonts w:ascii="Calibri" w:hAnsi="Calibri" w:cstheme="minorHAnsi"/>
        </w:rPr>
      </w:pPr>
      <w:r>
        <w:rPr>
          <w:rFonts w:cstheme="minorHAnsi"/>
        </w:rPr>
        <w:t>L</w:t>
      </w:r>
      <w:r w:rsidR="003015AF" w:rsidRPr="00CE569A">
        <w:rPr>
          <w:rFonts w:cstheme="minorHAnsi"/>
        </w:rPr>
        <w:t xml:space="preserve">es frais de déplacement/hébergement </w:t>
      </w:r>
      <w:r>
        <w:rPr>
          <w:rFonts w:cstheme="minorHAnsi"/>
        </w:rPr>
        <w:t xml:space="preserve">et </w:t>
      </w:r>
      <w:r w:rsidR="003015AF" w:rsidRPr="00CE569A">
        <w:rPr>
          <w:rFonts w:cstheme="minorHAnsi"/>
        </w:rPr>
        <w:t xml:space="preserve">d’inscription </w:t>
      </w:r>
      <w:r>
        <w:rPr>
          <w:rFonts w:cstheme="minorHAnsi"/>
        </w:rPr>
        <w:t xml:space="preserve">seront remboursés </w:t>
      </w:r>
      <w:r w:rsidR="003015AF" w:rsidRPr="00CE569A">
        <w:rPr>
          <w:rFonts w:cstheme="minorHAnsi"/>
        </w:rPr>
        <w:t>sur présentation de</w:t>
      </w:r>
      <w:r w:rsidRPr="00CE569A">
        <w:rPr>
          <w:rFonts w:cstheme="minorHAnsi"/>
        </w:rPr>
        <w:t xml:space="preserve">s de </w:t>
      </w:r>
      <w:r w:rsidR="003015AF" w:rsidRPr="00CE569A">
        <w:rPr>
          <w:rFonts w:cstheme="minorHAnsi"/>
        </w:rPr>
        <w:t>pièces justificatives.</w:t>
      </w:r>
    </w:p>
    <w:p w14:paraId="158C6992" w14:textId="5660F7A7" w:rsidR="00CE569A" w:rsidRDefault="00CE569A" w:rsidP="00106511">
      <w:pPr>
        <w:spacing w:after="240"/>
        <w:jc w:val="center"/>
        <w:rPr>
          <w:rFonts w:ascii="Calibri" w:hAnsi="Calibri" w:cstheme="minorHAnsi"/>
        </w:rPr>
      </w:pPr>
    </w:p>
    <w:p w14:paraId="0D4FE5D3" w14:textId="77777777" w:rsidR="00E02C61" w:rsidRDefault="00E02C61" w:rsidP="00106511">
      <w:pPr>
        <w:spacing w:after="240"/>
        <w:jc w:val="center"/>
        <w:rPr>
          <w:rFonts w:ascii="Calibri" w:hAnsi="Calibri" w:cstheme="minorHAnsi"/>
        </w:rPr>
      </w:pPr>
    </w:p>
    <w:p w14:paraId="665B0014" w14:textId="77777777" w:rsidR="002666B2" w:rsidRDefault="002666B2" w:rsidP="00106511">
      <w:pPr>
        <w:spacing w:after="240"/>
        <w:jc w:val="center"/>
        <w:rPr>
          <w:rFonts w:ascii="Calibri" w:hAnsi="Calibri" w:cstheme="minorHAnsi"/>
        </w:rPr>
      </w:pPr>
    </w:p>
    <w:p w14:paraId="5B11C46A" w14:textId="77777777" w:rsidR="00E02C61" w:rsidRPr="00106511" w:rsidRDefault="00E02C61" w:rsidP="00820CE6">
      <w:pPr>
        <w:spacing w:after="240"/>
        <w:rPr>
          <w:rFonts w:ascii="Calibri" w:hAnsi="Calibri" w:cstheme="minorHAnsi"/>
        </w:rPr>
      </w:pPr>
    </w:p>
    <w:p w14:paraId="3C539383" w14:textId="1DB54445" w:rsidR="00CE569A" w:rsidRDefault="00CE569A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  <w:r w:rsidRPr="00C67170">
        <w:rPr>
          <w:rFonts w:ascii="Calibri" w:hAnsi="Calibri" w:cstheme="minorHAnsi"/>
          <w:b/>
          <w:color w:val="000000"/>
        </w:rPr>
        <w:lastRenderedPageBreak/>
        <w:t>FORMULAIRE À REMPLIR POUR FAIRE DÉPOSER UNE DEMANDE</w:t>
      </w:r>
    </w:p>
    <w:p w14:paraId="4F6DBD4D" w14:textId="77777777" w:rsidR="00820CE6" w:rsidRPr="00106511" w:rsidRDefault="00820CE6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</w:p>
    <w:p w14:paraId="041E00FC" w14:textId="03152351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IDENTIFICATION DE L’ÉTUDIANT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3A08B1" w14:paraId="708CCB8F" w14:textId="77777777" w:rsidTr="003E4BCF">
        <w:tc>
          <w:tcPr>
            <w:tcW w:w="8267" w:type="dxa"/>
          </w:tcPr>
          <w:p w14:paraId="1276BF12" w14:textId="41E6A097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 xml:space="preserve">Nom : </w:t>
            </w:r>
          </w:p>
        </w:tc>
      </w:tr>
      <w:tr w:rsidR="003A08B1" w14:paraId="581C654C" w14:textId="77777777" w:rsidTr="003E4BCF">
        <w:tc>
          <w:tcPr>
            <w:tcW w:w="8267" w:type="dxa"/>
          </w:tcPr>
          <w:p w14:paraId="4C0705F5" w14:textId="77777777" w:rsidR="003A08B1" w:rsidRPr="00C67170" w:rsidRDefault="003A08B1" w:rsidP="00FC08C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postale :</w:t>
            </w:r>
          </w:p>
          <w:p w14:paraId="646A2BBA" w14:textId="77777777" w:rsidR="003A08B1" w:rsidRDefault="003A08B1" w:rsidP="00CE569A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3A08B1" w14:paraId="0C01A183" w14:textId="77777777" w:rsidTr="003E4BCF">
        <w:tc>
          <w:tcPr>
            <w:tcW w:w="8267" w:type="dxa"/>
            <w:tcBorders>
              <w:bottom w:val="dotted" w:sz="4" w:space="0" w:color="auto"/>
            </w:tcBorders>
          </w:tcPr>
          <w:p w14:paraId="5466EF92" w14:textId="47ABAACE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</w:tc>
      </w:tr>
      <w:tr w:rsidR="003A08B1" w14:paraId="04BB6EE4" w14:textId="77777777" w:rsidTr="003E4BC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59DE087" w14:textId="61B314D4" w:rsidR="003A08B1" w:rsidRDefault="003A08B1" w:rsidP="002E1EF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</w:tc>
      </w:tr>
    </w:tbl>
    <w:p w14:paraId="1125010E" w14:textId="2223E5D2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NIVEAU D’ÉTUDES</w:t>
      </w:r>
      <w:r w:rsidR="00A6546D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3A63A58" w14:textId="20D6DDD9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Maîtrise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121549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2B192E04" w14:textId="44441E0E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Doctorat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1549643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59FC8A21" w14:textId="7217F4AC" w:rsidR="002666B2" w:rsidRPr="002666B2" w:rsidRDefault="00CE569A" w:rsidP="002666B2">
      <w:pPr>
        <w:tabs>
          <w:tab w:val="right" w:pos="1843"/>
        </w:tabs>
        <w:autoSpaceDE w:val="0"/>
        <w:autoSpaceDN w:val="0"/>
        <w:adjustRightInd w:val="0"/>
        <w:spacing w:after="360"/>
        <w:rPr>
          <w:rFonts w:ascii="Calibri" w:hAnsi="Calibri" w:cstheme="minorHAnsi"/>
          <w:bCs/>
          <w:color w:val="000000"/>
        </w:rPr>
      </w:pPr>
      <w:proofErr w:type="spellStart"/>
      <w:r w:rsidRPr="00C67170">
        <w:rPr>
          <w:rFonts w:ascii="Calibri" w:hAnsi="Calibri" w:cstheme="minorHAnsi"/>
          <w:bCs/>
          <w:color w:val="000000"/>
        </w:rPr>
        <w:t>Postdoctorat</w:t>
      </w:r>
      <w:proofErr w:type="spellEnd"/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586766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r w:rsidRPr="00C67170">
        <w:rPr>
          <w:rFonts w:ascii="Calibri" w:hAnsi="Calibri" w:cstheme="minorHAnsi"/>
          <w:bCs/>
          <w:color w:val="000000"/>
        </w:rPr>
        <w:tab/>
      </w:r>
    </w:p>
    <w:p w14:paraId="1C125A48" w14:textId="7880072D" w:rsidR="002666B2" w:rsidRDefault="002666B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>
        <w:rPr>
          <w:rFonts w:ascii="Calibri" w:hAnsi="Calibri" w:cs="Calibri-Bold"/>
          <w:b/>
          <w:bCs/>
          <w:color w:val="000000"/>
          <w:sz w:val="24"/>
          <w:szCs w:val="24"/>
        </w:rPr>
        <w:t xml:space="preserve">NOM DU SUPERVISEUR </w:t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</w:p>
    <w:p w14:paraId="071E2FEF" w14:textId="77777777" w:rsidR="002666B2" w:rsidRDefault="002666B2" w:rsidP="002666B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1EFE4C3F" w14:textId="37259648" w:rsidR="00FC08C2" w:rsidRPr="00820CE6" w:rsidRDefault="00DD5A7D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MONTANT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ESTIMÉ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FC08C2" w14:paraId="10413C80" w14:textId="77777777" w:rsidTr="00FC08C2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6629D82" w14:textId="77777777" w:rsidR="00FC08C2" w:rsidRDefault="00FC08C2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43F735A6" w14:textId="77777777" w:rsidR="00DD5A7D" w:rsidRDefault="00DD5A7D" w:rsidP="00DD5A7D">
      <w:pPr>
        <w:autoSpaceDE w:val="0"/>
        <w:autoSpaceDN w:val="0"/>
        <w:adjustRightInd w:val="0"/>
        <w:rPr>
          <w:rFonts w:asciiTheme="minorHAnsi" w:eastAsia="Wingdings-Regular" w:hAnsiTheme="minorHAnsi" w:cs="Wingdings-Regular"/>
          <w:color w:val="000000"/>
        </w:rPr>
      </w:pPr>
    </w:p>
    <w:p w14:paraId="16889A3A" w14:textId="3D4BEAB9" w:rsidR="00F034F2" w:rsidRDefault="00F034F2" w:rsidP="00F034F2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DÉTAILS SUR L’UTILISATION DES FONDS : (ex : analyse </w:t>
      </w: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qualitative ou quantitative, transcription </w:t>
      </w:r>
      <w:proofErr w:type="spellStart"/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>verbatims</w:t>
      </w:r>
      <w:proofErr w:type="spellEnd"/>
      <w:r w:rsidR="00173F24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, </w:t>
      </w: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>compensatio</w:t>
      </w:r>
      <w:r w:rsidR="00173F24">
        <w:rPr>
          <w:rFonts w:ascii="Calibri" w:hAnsi="Calibri" w:cs="Calibri-Bold"/>
          <w:b/>
          <w:bCs/>
          <w:color w:val="000000"/>
          <w:sz w:val="24"/>
          <w:szCs w:val="24"/>
        </w:rPr>
        <w:t>ns financières aux participants,  a</w:t>
      </w:r>
      <w:r w:rsidRPr="00F034F2">
        <w:rPr>
          <w:rFonts w:ascii="Calibri" w:hAnsi="Calibri" w:cs="Calibri-Bold"/>
          <w:b/>
          <w:bCs/>
          <w:color w:val="000000"/>
          <w:sz w:val="24"/>
          <w:szCs w:val="24"/>
        </w:rPr>
        <w:t>utres</w:t>
      </w:r>
      <w:r>
        <w:rPr>
          <w:rFonts w:ascii="Calibri" w:hAnsi="Calibri" w:cs="Calibri-Bold"/>
          <w:b/>
          <w:bCs/>
          <w:color w:val="000000"/>
          <w:sz w:val="24"/>
          <w:szCs w:val="24"/>
        </w:rPr>
        <w:t>)</w:t>
      </w:r>
    </w:p>
    <w:p w14:paraId="754B5512" w14:textId="77777777" w:rsid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F034F2" w14:paraId="03F134E7" w14:textId="77777777" w:rsidTr="00B642C5">
        <w:tc>
          <w:tcPr>
            <w:tcW w:w="8267" w:type="dxa"/>
            <w:tcBorders>
              <w:bottom w:val="dotted" w:sz="4" w:space="0" w:color="auto"/>
            </w:tcBorders>
          </w:tcPr>
          <w:p w14:paraId="15D0BD0C" w14:textId="77777777" w:rsidR="00F034F2" w:rsidRDefault="00F034F2" w:rsidP="00B642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  <w:bookmarkStart w:id="0" w:name="_GoBack"/>
            <w:bookmarkEnd w:id="0"/>
          </w:p>
        </w:tc>
      </w:tr>
      <w:tr w:rsidR="00F034F2" w14:paraId="7946334A" w14:textId="77777777" w:rsidTr="00B642C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57873697" w14:textId="77777777" w:rsidR="00F034F2" w:rsidRDefault="00F034F2" w:rsidP="00B642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F034F2" w14:paraId="208C31E5" w14:textId="77777777" w:rsidTr="00B642C5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152AA86E" w14:textId="77777777" w:rsidR="00F034F2" w:rsidRDefault="00F034F2" w:rsidP="00B642C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5028DEC3" w14:textId="77777777" w:rsidR="00F034F2" w:rsidRP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56B9950E" w14:textId="669B652D" w:rsidR="00682FD2" w:rsidRPr="00820CE6" w:rsidRDefault="00682FD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AXE</w:t>
      </w:r>
      <w:r w:rsidR="00BE5B05"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DE RECHERCHE DE L’IUD DANS LEQUEL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S’INSCRIT LE SUJET DE LA PRÉSENSATION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00D61B16" w14:textId="77777777" w:rsidTr="007F7111">
        <w:tc>
          <w:tcPr>
            <w:tcW w:w="8267" w:type="dxa"/>
            <w:tcBorders>
              <w:bottom w:val="dotted" w:sz="4" w:space="0" w:color="auto"/>
            </w:tcBorders>
          </w:tcPr>
          <w:p w14:paraId="2D35B7BA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31146946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0D9DD88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594838D9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717709D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660B9563" w14:textId="77777777" w:rsid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656EEEEC" w14:textId="77777777" w:rsidR="00F034F2" w:rsidRDefault="00F034F2" w:rsidP="00F034F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246C7C4D" w14:textId="1E09639F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lastRenderedPageBreak/>
        <w:t>DOCUMENTS À JOINDRE À LA DEMANDE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DCFC27A" w14:textId="26A75064" w:rsidR="00DD5A7D" w:rsidRPr="002666B2" w:rsidRDefault="00820CE6" w:rsidP="002666B2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 xml:space="preserve">Un résumé </w:t>
      </w:r>
      <w:r w:rsidR="002666B2">
        <w:rPr>
          <w:rFonts w:ascii="Calibri" w:hAnsi="Calibri" w:cstheme="minorHAnsi"/>
          <w:sz w:val="24"/>
          <w:szCs w:val="24"/>
        </w:rPr>
        <w:t>du projet</w:t>
      </w:r>
      <w:r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721591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185C1FB7" w14:textId="63A8A234" w:rsidR="00CE569A" w:rsidRPr="00BE5B05" w:rsidRDefault="00CE569A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budget estimé des frais à couvrir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1462846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24A6AD9C" w14:textId="1C8ADD13" w:rsidR="00933ABC" w:rsidRPr="00820CE6" w:rsidRDefault="00933ABC" w:rsidP="00820CE6">
      <w:pPr>
        <w:pStyle w:val="Paragraphedeliste"/>
        <w:numPr>
          <w:ilvl w:val="0"/>
          <w:numId w:val="10"/>
        </w:numPr>
        <w:spacing w:after="360"/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curriculum vitae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MS Gothic" w:eastAsia="MS Gothic" w:hAnsi="MS Gothic" w:cstheme="minorHAnsi"/>
            <w:sz w:val="24"/>
            <w:szCs w:val="24"/>
          </w:rPr>
          <w:id w:val="-437295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CE6" w:rsidRPr="00820CE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820CE6">
        <w:rPr>
          <w:rFonts w:ascii="Calibri" w:hAnsi="Calibri" w:cstheme="minorHAnsi"/>
          <w:sz w:val="24"/>
          <w:szCs w:val="24"/>
        </w:rPr>
        <w:t xml:space="preserve"> </w:t>
      </w:r>
    </w:p>
    <w:p w14:paraId="164FD17D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0F2459A4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29F68D6F" w14:textId="6AA7C3DD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SIGNATURE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9316D7" w14:paraId="2F0C77FE" w14:textId="77777777" w:rsidTr="009316D7">
        <w:tc>
          <w:tcPr>
            <w:tcW w:w="8267" w:type="dxa"/>
          </w:tcPr>
          <w:p w14:paraId="3D924276" w14:textId="59B3DAA2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 xml:space="preserve">Signature de l’étudiant : </w:t>
            </w: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ab/>
            </w:r>
          </w:p>
        </w:tc>
      </w:tr>
      <w:tr w:rsidR="009316D7" w14:paraId="77DCA79F" w14:textId="77777777" w:rsidTr="009316D7">
        <w:tc>
          <w:tcPr>
            <w:tcW w:w="8267" w:type="dxa"/>
          </w:tcPr>
          <w:p w14:paraId="0C641DEC" w14:textId="1402F221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14:paraId="729C9D2F" w14:textId="5B6F58F0" w:rsidR="00BE5B05" w:rsidRPr="002444CE" w:rsidRDefault="00BE5B05" w:rsidP="00BE5B05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14:paraId="28F06FFD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2B05145A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7CEA998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</w:p>
    <w:p w14:paraId="4F11ED1F" w14:textId="77777777" w:rsidR="00BE5B0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>dûment complété et</w:t>
      </w:r>
    </w:p>
    <w:p w14:paraId="7DC2A6E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>
        <w:rPr>
          <w:rFonts w:ascii="Calibri" w:hAnsi="Calibri" w:cs="Calibri-Bold"/>
          <w:b/>
          <w:bCs/>
          <w:color w:val="000000"/>
        </w:rPr>
        <w:t xml:space="preserve">accompagné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2F8B1583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05C511A5" w14:textId="77777777" w:rsidR="00BE5B05" w:rsidRPr="00B43855" w:rsidRDefault="00BE5B05" w:rsidP="00BE5B05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55E273B8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9B48A77" w14:textId="77777777" w:rsidR="00E02C61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88255A3" w14:textId="77777777" w:rsidR="00E02C61" w:rsidRPr="009C236F" w:rsidRDefault="00E02C61" w:rsidP="00E02C61">
      <w:pPr>
        <w:spacing w:after="240"/>
        <w:ind w:left="-567"/>
        <w:jc w:val="center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La décision est généralement rendue 4 à 6 semaine</w:t>
      </w:r>
      <w:r>
        <w:rPr>
          <w:rFonts w:asciiTheme="minorHAnsi" w:hAnsiTheme="minorHAnsi" w:cstheme="minorHAnsi"/>
        </w:rPr>
        <w:t>s après réception de la demande</w:t>
      </w:r>
    </w:p>
    <w:p w14:paraId="3E30C109" w14:textId="77777777" w:rsidR="00E02C61" w:rsidRPr="00CE569A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sectPr w:rsidR="00E02C61" w:rsidRPr="00CE569A" w:rsidSect="00177C7A">
      <w:headerReference w:type="default" r:id="rId8"/>
      <w:headerReference w:type="first" r:id="rId9"/>
      <w:footerReference w:type="first" r:id="rId10"/>
      <w:pgSz w:w="12240" w:h="15840" w:code="1"/>
      <w:pgMar w:top="1134" w:right="1701" w:bottom="357" w:left="2262" w:header="170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E02B" w14:textId="77777777" w:rsidR="00AE5D35" w:rsidRDefault="00AE5D35">
      <w:r>
        <w:separator/>
      </w:r>
    </w:p>
  </w:endnote>
  <w:endnote w:type="continuationSeparator" w:id="0">
    <w:p w14:paraId="4589A9C6" w14:textId="77777777" w:rsidR="00AE5D35" w:rsidRDefault="00AE5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721D64" w14:paraId="7AE6619B" w14:textId="77777777" w:rsidTr="00393CAA">
      <w:tc>
        <w:tcPr>
          <w:tcW w:w="1794" w:type="dxa"/>
          <w:noWrap/>
        </w:tcPr>
        <w:p w14:paraId="317DBF02" w14:textId="77777777" w:rsidR="00721D64" w:rsidRDefault="00721D64" w:rsidP="007420DA">
          <w:pPr>
            <w:pStyle w:val="Pieddepage2eniveau"/>
          </w:pPr>
        </w:p>
      </w:tc>
      <w:tc>
        <w:tcPr>
          <w:tcW w:w="0" w:type="auto"/>
          <w:noWrap/>
        </w:tcPr>
        <w:p w14:paraId="401588E4" w14:textId="77777777" w:rsidR="00721D64" w:rsidRDefault="00721D64" w:rsidP="00DD5A7D">
          <w:pPr>
            <w:pStyle w:val="Pieddepage2eniveau"/>
          </w:pPr>
        </w:p>
        <w:p w14:paraId="15317284" w14:textId="77777777" w:rsidR="00721D64" w:rsidRDefault="00721D64" w:rsidP="007420DA">
          <w:pPr>
            <w:pStyle w:val="Pieddepage2eniveau"/>
          </w:pPr>
        </w:p>
      </w:tc>
      <w:tc>
        <w:tcPr>
          <w:tcW w:w="266" w:type="dxa"/>
          <w:noWrap/>
        </w:tcPr>
        <w:p w14:paraId="2502E3B5" w14:textId="77777777" w:rsidR="00721D64" w:rsidRDefault="00721D64" w:rsidP="007420DA">
          <w:pPr>
            <w:pStyle w:val="Pieddepage2eniveau"/>
          </w:pPr>
        </w:p>
      </w:tc>
    </w:tr>
  </w:tbl>
  <w:p w14:paraId="733B62C1" w14:textId="77777777" w:rsidR="00721D64" w:rsidRPr="00221AD8" w:rsidRDefault="00721D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2CAC9" w14:textId="77777777" w:rsidR="00AE5D35" w:rsidRDefault="00AE5D35">
      <w:r>
        <w:separator/>
      </w:r>
    </w:p>
  </w:footnote>
  <w:footnote w:type="continuationSeparator" w:id="0">
    <w:p w14:paraId="43C2F9EE" w14:textId="77777777" w:rsidR="00AE5D35" w:rsidRDefault="00AE5D35">
      <w:r>
        <w:continuationSeparator/>
      </w:r>
    </w:p>
  </w:footnote>
  <w:footnote w:id="1">
    <w:p w14:paraId="6F8F7710" w14:textId="77777777" w:rsidR="00BE5B05" w:rsidRDefault="00BE5B05" w:rsidP="00BE5B0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Pr="001E7258">
          <w:rPr>
            <w:rStyle w:val="Lienhypertexte"/>
            <w:rFonts w:cs="Arial"/>
            <w:sz w:val="18"/>
            <w:szCs w:val="18"/>
          </w:rPr>
          <w:t>https://urlz.fr/ahSR</w:t>
        </w:r>
      </w:hyperlink>
      <w:r>
        <w:rPr>
          <w:rFonts w:cs="Arial"/>
          <w:sz w:val="18"/>
          <w:szCs w:val="18"/>
        </w:rPr>
        <w:t xml:space="preserve"> </w:t>
      </w:r>
    </w:p>
  </w:footnote>
  <w:footnote w:id="2">
    <w:p w14:paraId="1D4418EA" w14:textId="77777777" w:rsidR="00E02C61" w:rsidRDefault="00E02C61" w:rsidP="00E02C6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2" w:history="1">
        <w:r w:rsidRPr="000C407B">
          <w:rPr>
            <w:rStyle w:val="Lienhypertexte"/>
            <w:color w:val="0070C0"/>
          </w:rPr>
          <w:t>https://urlz.fr/ahSZ</w:t>
        </w:r>
      </w:hyperlink>
      <w:r w:rsidRPr="000C407B">
        <w:rPr>
          <w:color w:val="0070C0"/>
        </w:rPr>
        <w:t xml:space="preserve"> </w:t>
      </w:r>
    </w:p>
  </w:footnote>
  <w:footnote w:id="3">
    <w:p w14:paraId="38D8B558" w14:textId="77777777" w:rsidR="00CE569A" w:rsidRPr="00FC2582" w:rsidRDefault="00CE569A" w:rsidP="00CE569A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6CB1C70F" w14:textId="77777777" w:rsidR="00CE569A" w:rsidRDefault="00CE569A" w:rsidP="00CE569A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12F90" w14:textId="0A033101" w:rsidR="00721D64" w:rsidRPr="004E3BAB" w:rsidRDefault="00721D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173F24" w:rsidRPr="00173F24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14:paraId="58CA7EC1" w14:textId="77777777" w:rsidR="00721D64" w:rsidRDefault="00721D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721D64" w14:paraId="2E80A051" w14:textId="77777777" w:rsidTr="007D1B00">
      <w:trPr>
        <w:trHeight w:hRule="exact" w:val="1418"/>
      </w:trPr>
      <w:tc>
        <w:tcPr>
          <w:tcW w:w="2770" w:type="dxa"/>
          <w:gridSpan w:val="2"/>
          <w:vAlign w:val="bottom"/>
        </w:tcPr>
        <w:p w14:paraId="647982FE" w14:textId="5750A039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8240" behindDoc="0" locked="0" layoutInCell="1" allowOverlap="1" wp14:anchorId="4D1D98C7" wp14:editId="088E0426">
                <wp:simplePos x="0" y="0"/>
                <wp:positionH relativeFrom="column">
                  <wp:posOffset>-55245</wp:posOffset>
                </wp:positionH>
                <wp:positionV relativeFrom="paragraph">
                  <wp:posOffset>-169545</wp:posOffset>
                </wp:positionV>
                <wp:extent cx="2019300" cy="695960"/>
                <wp:effectExtent l="0" t="0" r="0" b="889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695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4A332F3" w14:textId="2C1D1D76" w:rsidR="00721D64" w:rsidRDefault="00721D64" w:rsidP="00043C79"/>
        <w:p w14:paraId="23E6649A" w14:textId="77777777" w:rsidR="00721D64" w:rsidRPr="00043C79" w:rsidRDefault="00721D64" w:rsidP="00043C79"/>
      </w:tc>
      <w:tc>
        <w:tcPr>
          <w:tcW w:w="8429" w:type="dxa"/>
          <w:gridSpan w:val="2"/>
        </w:tcPr>
        <w:p w14:paraId="58AE36FE" w14:textId="1114BE91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6703" behindDoc="1" locked="0" layoutInCell="1" allowOverlap="1" wp14:anchorId="7BAAD4A4" wp14:editId="60DA3D67">
                <wp:simplePos x="0" y="0"/>
                <wp:positionH relativeFrom="page">
                  <wp:posOffset>3557905</wp:posOffset>
                </wp:positionH>
                <wp:positionV relativeFrom="paragraph">
                  <wp:posOffset>27305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21D64" w14:paraId="5E36BDA9" w14:textId="77777777" w:rsidTr="007D1B00">
      <w:trPr>
        <w:gridAfter w:val="1"/>
        <w:wAfter w:w="3948" w:type="dxa"/>
        <w:trHeight w:val="23"/>
      </w:trPr>
      <w:tc>
        <w:tcPr>
          <w:tcW w:w="1851" w:type="dxa"/>
        </w:tcPr>
        <w:p w14:paraId="17930870" w14:textId="77777777" w:rsidR="00721D64" w:rsidRDefault="00721D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7EB76F53" w14:textId="14F9980E" w:rsidR="00721D64" w:rsidRPr="005E0CAB" w:rsidRDefault="00721D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7516D5A2" w14:textId="77777777" w:rsidR="00721D64" w:rsidRPr="005B2CBE" w:rsidRDefault="00721D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30956"/>
    <w:multiLevelType w:val="hybridMultilevel"/>
    <w:tmpl w:val="A8E6FC8A"/>
    <w:lvl w:ilvl="0" w:tplc="C020FF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0">
    <w:nsid w:val="527C1FE2"/>
    <w:multiLevelType w:val="hybridMultilevel"/>
    <w:tmpl w:val="140684AC"/>
    <w:lvl w:ilvl="0" w:tplc="0C0C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2826"/>
    <w:rsid w:val="000179BA"/>
    <w:rsid w:val="00021B4C"/>
    <w:rsid w:val="00043C79"/>
    <w:rsid w:val="00095CCD"/>
    <w:rsid w:val="000E016D"/>
    <w:rsid w:val="000E36EB"/>
    <w:rsid w:val="00106511"/>
    <w:rsid w:val="00173F24"/>
    <w:rsid w:val="00177C7A"/>
    <w:rsid w:val="001825A1"/>
    <w:rsid w:val="001B1FBF"/>
    <w:rsid w:val="001D7AA4"/>
    <w:rsid w:val="001F6CB2"/>
    <w:rsid w:val="00204138"/>
    <w:rsid w:val="00206580"/>
    <w:rsid w:val="00212CC9"/>
    <w:rsid w:val="002149A9"/>
    <w:rsid w:val="00221AD8"/>
    <w:rsid w:val="002463A8"/>
    <w:rsid w:val="002564D5"/>
    <w:rsid w:val="002571F5"/>
    <w:rsid w:val="002666B2"/>
    <w:rsid w:val="002A7006"/>
    <w:rsid w:val="002D3DD8"/>
    <w:rsid w:val="002D70F6"/>
    <w:rsid w:val="002E1EFF"/>
    <w:rsid w:val="003015AF"/>
    <w:rsid w:val="0030442D"/>
    <w:rsid w:val="003143D7"/>
    <w:rsid w:val="00317FDE"/>
    <w:rsid w:val="003476EA"/>
    <w:rsid w:val="003804C0"/>
    <w:rsid w:val="00393CAA"/>
    <w:rsid w:val="003A08B1"/>
    <w:rsid w:val="003A6B83"/>
    <w:rsid w:val="003B2262"/>
    <w:rsid w:val="003E4BCF"/>
    <w:rsid w:val="004025E3"/>
    <w:rsid w:val="00405993"/>
    <w:rsid w:val="0040719C"/>
    <w:rsid w:val="004129E8"/>
    <w:rsid w:val="00443C75"/>
    <w:rsid w:val="004B33C8"/>
    <w:rsid w:val="004C48BC"/>
    <w:rsid w:val="004E3BAB"/>
    <w:rsid w:val="005205A1"/>
    <w:rsid w:val="00560751"/>
    <w:rsid w:val="0057376D"/>
    <w:rsid w:val="005B2CBE"/>
    <w:rsid w:val="005B5E45"/>
    <w:rsid w:val="005D15D8"/>
    <w:rsid w:val="005E0CAB"/>
    <w:rsid w:val="005E53F7"/>
    <w:rsid w:val="005F3B7D"/>
    <w:rsid w:val="00601D0D"/>
    <w:rsid w:val="00610226"/>
    <w:rsid w:val="0063085C"/>
    <w:rsid w:val="006604B0"/>
    <w:rsid w:val="00682FD2"/>
    <w:rsid w:val="0069386D"/>
    <w:rsid w:val="006B4530"/>
    <w:rsid w:val="006E4E5A"/>
    <w:rsid w:val="00706B26"/>
    <w:rsid w:val="00707C46"/>
    <w:rsid w:val="00721D64"/>
    <w:rsid w:val="007420DA"/>
    <w:rsid w:val="00751693"/>
    <w:rsid w:val="00751FAF"/>
    <w:rsid w:val="00785466"/>
    <w:rsid w:val="0079075C"/>
    <w:rsid w:val="007918DE"/>
    <w:rsid w:val="007B0004"/>
    <w:rsid w:val="007B015E"/>
    <w:rsid w:val="007B74CC"/>
    <w:rsid w:val="007C3BDC"/>
    <w:rsid w:val="007D1B00"/>
    <w:rsid w:val="007D55F4"/>
    <w:rsid w:val="007E6F2A"/>
    <w:rsid w:val="007F7111"/>
    <w:rsid w:val="00820CE6"/>
    <w:rsid w:val="008458BB"/>
    <w:rsid w:val="008636F1"/>
    <w:rsid w:val="00887BFA"/>
    <w:rsid w:val="008B4463"/>
    <w:rsid w:val="00911683"/>
    <w:rsid w:val="009316D7"/>
    <w:rsid w:val="00932B79"/>
    <w:rsid w:val="00933ABC"/>
    <w:rsid w:val="009732CB"/>
    <w:rsid w:val="009835CD"/>
    <w:rsid w:val="00993A29"/>
    <w:rsid w:val="009A036B"/>
    <w:rsid w:val="009C236F"/>
    <w:rsid w:val="009F261F"/>
    <w:rsid w:val="00A026E3"/>
    <w:rsid w:val="00A47FC3"/>
    <w:rsid w:val="00A56A03"/>
    <w:rsid w:val="00A6546D"/>
    <w:rsid w:val="00A93377"/>
    <w:rsid w:val="00AC67F2"/>
    <w:rsid w:val="00AE0F02"/>
    <w:rsid w:val="00AE5D35"/>
    <w:rsid w:val="00B04D18"/>
    <w:rsid w:val="00B14BAB"/>
    <w:rsid w:val="00B16EC4"/>
    <w:rsid w:val="00B6242B"/>
    <w:rsid w:val="00B93F43"/>
    <w:rsid w:val="00BB75E7"/>
    <w:rsid w:val="00BD33D7"/>
    <w:rsid w:val="00BE5B05"/>
    <w:rsid w:val="00C271B7"/>
    <w:rsid w:val="00C3423E"/>
    <w:rsid w:val="00C548EA"/>
    <w:rsid w:val="00C94A70"/>
    <w:rsid w:val="00CA57BB"/>
    <w:rsid w:val="00CE568F"/>
    <w:rsid w:val="00CE569A"/>
    <w:rsid w:val="00CF7F6B"/>
    <w:rsid w:val="00D165F9"/>
    <w:rsid w:val="00D4748F"/>
    <w:rsid w:val="00D65BF4"/>
    <w:rsid w:val="00DB1ED3"/>
    <w:rsid w:val="00DC297F"/>
    <w:rsid w:val="00DD5A7D"/>
    <w:rsid w:val="00DE4B54"/>
    <w:rsid w:val="00DF1DCA"/>
    <w:rsid w:val="00E02C61"/>
    <w:rsid w:val="00E07822"/>
    <w:rsid w:val="00E33F2A"/>
    <w:rsid w:val="00E63E75"/>
    <w:rsid w:val="00E70B5F"/>
    <w:rsid w:val="00E91055"/>
    <w:rsid w:val="00EA17B1"/>
    <w:rsid w:val="00EA796B"/>
    <w:rsid w:val="00EC4CB8"/>
    <w:rsid w:val="00EE1855"/>
    <w:rsid w:val="00F034F2"/>
    <w:rsid w:val="00F144A2"/>
    <w:rsid w:val="00F1452C"/>
    <w:rsid w:val="00F169B9"/>
    <w:rsid w:val="00F246B6"/>
    <w:rsid w:val="00F37A4A"/>
    <w:rsid w:val="00F47E29"/>
    <w:rsid w:val="00F549BA"/>
    <w:rsid w:val="00F57FE4"/>
    <w:rsid w:val="00F60F92"/>
    <w:rsid w:val="00F6588F"/>
    <w:rsid w:val="00F93BD6"/>
    <w:rsid w:val="00FB24BC"/>
    <w:rsid w:val="00FC08C2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oNotEmbedSmartTags/>
  <w:decimalSymbol w:val="."/>
  <w:listSeparator w:val=";"/>
  <w14:docId w14:val="6B2C1B85"/>
  <w14:defaultImageDpi w14:val="300"/>
  <w15:docId w15:val="{BB4FF724-5F47-46AC-B68C-E2DB8CC1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20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0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05A1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0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05A1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5205A1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9B9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9B9"/>
    <w:rPr>
      <w:rFonts w:ascii="Arial Narrow" w:hAnsi="Arial Narrow"/>
      <w:lang w:eastAsia="fr-FR"/>
    </w:rPr>
  </w:style>
  <w:style w:type="table" w:styleId="Grilledutableau">
    <w:name w:val="Table Grid"/>
    <w:basedOn w:val="TableauNormal"/>
    <w:uiPriority w:val="59"/>
    <w:rsid w:val="003A0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rlz.fr/ahSZ" TargetMode="External"/><Relationship Id="rId1" Type="http://schemas.openxmlformats.org/officeDocument/2006/relationships/hyperlink" Target="https://urlz.fr/ahS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D065DF-6839-477C-963F-6D1364501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11</TotalTime>
  <Pages>3</Pages>
  <Words>283</Words>
  <Characters>1694</Characters>
  <Application>Microsoft Office Word</Application>
  <DocSecurity>0</DocSecurity>
  <Lines>14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Kahina Sadmi</cp:lastModifiedBy>
  <cp:revision>6</cp:revision>
  <cp:lastPrinted>2016-03-15T15:53:00Z</cp:lastPrinted>
  <dcterms:created xsi:type="dcterms:W3CDTF">2020-01-22T22:57:00Z</dcterms:created>
  <dcterms:modified xsi:type="dcterms:W3CDTF">2020-05-12T17:23:00Z</dcterms:modified>
</cp:coreProperties>
</file>